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880" w:rsidRDefault="003D7880">
      <w:pPr>
        <w:pStyle w:val="PartNumber"/>
        <w:spacing w:after="0"/>
      </w:pPr>
      <w:r>
        <w:t>Part Number:</w:t>
      </w:r>
      <w:r>
        <w:tab/>
      </w:r>
    </w:p>
    <w:p w:rsidR="00F62A19" w:rsidRPr="00F6730A" w:rsidRDefault="002B52DA">
      <w:pPr>
        <w:pStyle w:val="PartNumber"/>
        <w:spacing w:after="0"/>
        <w:rPr>
          <w:sz w:val="24"/>
          <w:szCs w:val="24"/>
        </w:rPr>
      </w:pPr>
      <w:r w:rsidRPr="00F6730A">
        <w:rPr>
          <w:sz w:val="24"/>
          <w:szCs w:val="24"/>
        </w:rPr>
        <w:t>PT767-35110</w:t>
      </w:r>
      <w:r w:rsidR="00F62A19" w:rsidRPr="00F6730A">
        <w:rPr>
          <w:sz w:val="24"/>
          <w:szCs w:val="24"/>
        </w:rPr>
        <w:t xml:space="preserve"> (B-CAB REGULAR BED)</w:t>
      </w:r>
    </w:p>
    <w:p w:rsidR="003D7880" w:rsidRPr="00F6730A" w:rsidRDefault="002B52DA">
      <w:pPr>
        <w:pStyle w:val="PartNumber"/>
        <w:spacing w:after="0"/>
        <w:rPr>
          <w:sz w:val="24"/>
          <w:szCs w:val="24"/>
        </w:rPr>
      </w:pPr>
      <w:r w:rsidRPr="00F6730A">
        <w:rPr>
          <w:sz w:val="24"/>
          <w:szCs w:val="24"/>
        </w:rPr>
        <w:t>PT767-35111</w:t>
      </w:r>
      <w:r w:rsidR="00180573" w:rsidRPr="00F6730A">
        <w:rPr>
          <w:sz w:val="24"/>
          <w:szCs w:val="24"/>
        </w:rPr>
        <w:t xml:space="preserve"> </w:t>
      </w:r>
      <w:r w:rsidR="003D7880" w:rsidRPr="00F6730A">
        <w:rPr>
          <w:sz w:val="24"/>
          <w:szCs w:val="24"/>
        </w:rPr>
        <w:t>(</w:t>
      </w:r>
      <w:r w:rsidR="00180573" w:rsidRPr="00F6730A">
        <w:rPr>
          <w:sz w:val="24"/>
          <w:szCs w:val="24"/>
        </w:rPr>
        <w:t xml:space="preserve">C-CAB </w:t>
      </w:r>
      <w:r w:rsidR="00F62A19" w:rsidRPr="00F6730A">
        <w:rPr>
          <w:sz w:val="24"/>
          <w:szCs w:val="24"/>
        </w:rPr>
        <w:t>REGULAR</w:t>
      </w:r>
      <w:r w:rsidR="00180573" w:rsidRPr="00F6730A">
        <w:rPr>
          <w:sz w:val="24"/>
          <w:szCs w:val="24"/>
        </w:rPr>
        <w:t xml:space="preserve"> BED</w:t>
      </w:r>
      <w:r w:rsidR="003D7880" w:rsidRPr="00F6730A">
        <w:rPr>
          <w:sz w:val="24"/>
          <w:szCs w:val="24"/>
        </w:rPr>
        <w:t>)</w:t>
      </w:r>
    </w:p>
    <w:p w:rsidR="003D7880" w:rsidRPr="00F6730A" w:rsidRDefault="002B52DA">
      <w:pPr>
        <w:pStyle w:val="PartNumber"/>
        <w:spacing w:after="0"/>
        <w:rPr>
          <w:sz w:val="24"/>
          <w:szCs w:val="24"/>
        </w:rPr>
      </w:pPr>
      <w:r w:rsidRPr="00F6730A">
        <w:rPr>
          <w:sz w:val="24"/>
          <w:szCs w:val="24"/>
        </w:rPr>
        <w:t>PT767-35112</w:t>
      </w:r>
      <w:r w:rsidR="003D7880" w:rsidRPr="00F6730A">
        <w:rPr>
          <w:sz w:val="24"/>
          <w:szCs w:val="24"/>
        </w:rPr>
        <w:t xml:space="preserve"> (D-CAB </w:t>
      </w:r>
      <w:r w:rsidRPr="00F6730A">
        <w:rPr>
          <w:sz w:val="24"/>
          <w:szCs w:val="24"/>
        </w:rPr>
        <w:t>SHORT</w:t>
      </w:r>
      <w:r w:rsidR="003D7880" w:rsidRPr="00F6730A">
        <w:rPr>
          <w:sz w:val="24"/>
          <w:szCs w:val="24"/>
        </w:rPr>
        <w:t xml:space="preserve"> BED)</w:t>
      </w:r>
    </w:p>
    <w:p w:rsidR="003D7880" w:rsidRPr="00F6730A" w:rsidRDefault="002B52DA">
      <w:pPr>
        <w:pStyle w:val="PartNumber"/>
        <w:tabs>
          <w:tab w:val="clear" w:pos="1800"/>
          <w:tab w:val="left" w:pos="0"/>
        </w:tabs>
        <w:spacing w:after="0"/>
        <w:rPr>
          <w:sz w:val="24"/>
          <w:szCs w:val="24"/>
        </w:rPr>
      </w:pPr>
      <w:r w:rsidRPr="00F6730A">
        <w:rPr>
          <w:sz w:val="24"/>
          <w:szCs w:val="24"/>
        </w:rPr>
        <w:t>PT767-35113</w:t>
      </w:r>
      <w:r w:rsidR="003D7880" w:rsidRPr="00F6730A">
        <w:rPr>
          <w:sz w:val="24"/>
          <w:szCs w:val="24"/>
        </w:rPr>
        <w:t xml:space="preserve"> (D-CAB </w:t>
      </w:r>
      <w:r w:rsidRPr="00F6730A">
        <w:rPr>
          <w:sz w:val="24"/>
          <w:szCs w:val="24"/>
        </w:rPr>
        <w:t>LONG</w:t>
      </w:r>
      <w:r w:rsidR="003D7880" w:rsidRPr="00F6730A">
        <w:rPr>
          <w:sz w:val="24"/>
          <w:szCs w:val="24"/>
        </w:rPr>
        <w:t xml:space="preserve"> BED)</w:t>
      </w:r>
    </w:p>
    <w:p w:rsidR="003D7880" w:rsidRDefault="003D7880">
      <w:pPr>
        <w:rPr>
          <w:b/>
          <w:bCs/>
        </w:rPr>
      </w:pPr>
    </w:p>
    <w:p w:rsidR="003D7880" w:rsidRDefault="003D7880">
      <w:r>
        <w:rPr>
          <w:b/>
          <w:bCs/>
        </w:rP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3D7880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3D7880" w:rsidRPr="00F62A19">
        <w:tc>
          <w:tcPr>
            <w:tcW w:w="792" w:type="dxa"/>
            <w:tcBorders>
              <w:top w:val="single" w:sz="6" w:space="0" w:color="auto"/>
            </w:tcBorders>
          </w:tcPr>
          <w:p w:rsidR="003D7880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3D7880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F62A19" w:rsidRPr="00F62A19" w:rsidRDefault="00F62A19">
            <w:pPr>
              <w:pStyle w:val="PrepText"/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Right Side Step</w:t>
            </w:r>
          </w:p>
        </w:tc>
      </w:tr>
      <w:tr w:rsidR="003D7880">
        <w:tc>
          <w:tcPr>
            <w:tcW w:w="792" w:type="dxa"/>
          </w:tcPr>
          <w:p w:rsidR="003D7880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3D7880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3D7880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Left Side Step</w:t>
            </w:r>
          </w:p>
        </w:tc>
      </w:tr>
      <w:tr w:rsidR="00F62A19">
        <w:tc>
          <w:tcPr>
            <w:tcW w:w="792" w:type="dxa"/>
          </w:tcPr>
          <w:p w:rsidR="00F62A19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F62A19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62A19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Hardware Bag</w:t>
            </w:r>
          </w:p>
        </w:tc>
      </w:tr>
      <w:tr w:rsidR="00F62A19">
        <w:tc>
          <w:tcPr>
            <w:tcW w:w="792" w:type="dxa"/>
          </w:tcPr>
          <w:p w:rsidR="00F62A19" w:rsidRDefault="00F62A19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F62A19" w:rsidRDefault="00F62A19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F62A19" w:rsidRDefault="00F62A19">
            <w:pPr>
              <w:pStyle w:val="PrepText"/>
              <w:rPr>
                <w:bCs/>
              </w:rPr>
            </w:pPr>
          </w:p>
        </w:tc>
      </w:tr>
    </w:tbl>
    <w:p w:rsidR="003D7880" w:rsidRDefault="003D7880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548"/>
        <w:gridCol w:w="2628"/>
      </w:tblGrid>
      <w:tr w:rsidR="003D7880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548" w:type="dxa"/>
            <w:tcBorders>
              <w:top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</w:pPr>
            <w:r>
              <w:t>Quantity Reqd.</w:t>
            </w:r>
          </w:p>
        </w:tc>
        <w:tc>
          <w:tcPr>
            <w:tcW w:w="2628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F62A19" w:rsidRPr="00AE6345">
        <w:tc>
          <w:tcPr>
            <w:tcW w:w="792" w:type="dxa"/>
            <w:tcBorders>
              <w:top w:val="single" w:sz="6" w:space="0" w:color="auto"/>
            </w:tcBorders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48" w:type="dxa"/>
            <w:tcBorders>
              <w:top w:val="single" w:sz="6" w:space="0" w:color="auto"/>
            </w:tcBorders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12 (C &amp; D Cab)</w:t>
            </w:r>
          </w:p>
        </w:tc>
        <w:tc>
          <w:tcPr>
            <w:tcW w:w="2628" w:type="dxa"/>
            <w:tcBorders>
              <w:top w:val="single" w:sz="6" w:space="0" w:color="auto"/>
            </w:tcBorders>
          </w:tcPr>
          <w:p w:rsidR="00F62A19" w:rsidRPr="00F62A19" w:rsidRDefault="00F62A19" w:rsidP="00F414E7">
            <w:pPr>
              <w:pStyle w:val="PrepText"/>
              <w:rPr>
                <w:bCs/>
                <w:lang w:val="it-IT"/>
              </w:rPr>
            </w:pPr>
            <w:r w:rsidRPr="00F62A19">
              <w:rPr>
                <w:bCs/>
                <w:lang w:val="it-IT"/>
              </w:rPr>
              <w:t>8mm x 30mm x 1.25mm Bolts</w:t>
            </w:r>
          </w:p>
        </w:tc>
      </w:tr>
      <w:tr w:rsid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12 (C &amp; D Cab)</w:t>
            </w:r>
          </w:p>
        </w:tc>
        <w:tc>
          <w:tcPr>
            <w:tcW w:w="262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Lock Washers</w:t>
            </w:r>
          </w:p>
        </w:tc>
      </w:tr>
      <w:tr w:rsid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6 (C &amp; D Cab)</w:t>
            </w:r>
          </w:p>
        </w:tc>
        <w:tc>
          <w:tcPr>
            <w:tcW w:w="262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Round Flat Washers</w:t>
            </w:r>
          </w:p>
        </w:tc>
      </w:tr>
      <w:tr w:rsid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6 (C &amp; D Cab)</w:t>
            </w:r>
          </w:p>
        </w:tc>
        <w:tc>
          <w:tcPr>
            <w:tcW w:w="262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Flat End Washers</w:t>
            </w:r>
          </w:p>
        </w:tc>
      </w:tr>
      <w:tr w:rsidR="00F62A19" w:rsidRP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8 (B Cab)</w:t>
            </w:r>
          </w:p>
        </w:tc>
        <w:tc>
          <w:tcPr>
            <w:tcW w:w="2628" w:type="dxa"/>
          </w:tcPr>
          <w:p w:rsidR="00F62A19" w:rsidRPr="00F62A19" w:rsidRDefault="00F62A19" w:rsidP="00F414E7">
            <w:pPr>
              <w:pStyle w:val="PrepText"/>
              <w:rPr>
                <w:bCs/>
                <w:lang w:val="it-IT"/>
              </w:rPr>
            </w:pPr>
            <w:r w:rsidRPr="00F62A19">
              <w:rPr>
                <w:bCs/>
                <w:lang w:val="it-IT"/>
              </w:rPr>
              <w:t>8mm x 30mm x 1.25mm Bolts</w:t>
            </w:r>
          </w:p>
        </w:tc>
      </w:tr>
      <w:tr w:rsid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8 (B Cab)</w:t>
            </w:r>
          </w:p>
        </w:tc>
        <w:tc>
          <w:tcPr>
            <w:tcW w:w="262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Lock Washers</w:t>
            </w:r>
          </w:p>
        </w:tc>
      </w:tr>
      <w:tr w:rsid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4 (B Cab)</w:t>
            </w:r>
          </w:p>
        </w:tc>
        <w:tc>
          <w:tcPr>
            <w:tcW w:w="262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Round Flat Washers</w:t>
            </w:r>
          </w:p>
        </w:tc>
      </w:tr>
      <w:tr w:rsidR="00F62A19">
        <w:tc>
          <w:tcPr>
            <w:tcW w:w="792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4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4 (B Cab)</w:t>
            </w:r>
          </w:p>
        </w:tc>
        <w:tc>
          <w:tcPr>
            <w:tcW w:w="2628" w:type="dxa"/>
          </w:tcPr>
          <w:p w:rsidR="00F62A19" w:rsidRDefault="00F62A19" w:rsidP="00F414E7">
            <w:pPr>
              <w:pStyle w:val="PrepText"/>
              <w:rPr>
                <w:bCs/>
              </w:rPr>
            </w:pPr>
            <w:r>
              <w:rPr>
                <w:bCs/>
              </w:rPr>
              <w:t>Flat End Washers</w:t>
            </w:r>
          </w:p>
        </w:tc>
      </w:tr>
      <w:tr w:rsidR="00F62A19">
        <w:tc>
          <w:tcPr>
            <w:tcW w:w="792" w:type="dxa"/>
          </w:tcPr>
          <w:p w:rsidR="00F62A19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548" w:type="dxa"/>
          </w:tcPr>
          <w:p w:rsidR="00F62A19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28" w:type="dxa"/>
          </w:tcPr>
          <w:p w:rsidR="00F62A19" w:rsidRDefault="00F62A19">
            <w:pPr>
              <w:pStyle w:val="PrepText"/>
              <w:rPr>
                <w:bCs/>
              </w:rPr>
            </w:pPr>
            <w:r>
              <w:rPr>
                <w:bCs/>
              </w:rPr>
              <w:t>Installation Instructions</w:t>
            </w:r>
          </w:p>
        </w:tc>
      </w:tr>
      <w:tr w:rsidR="00F62A19">
        <w:tc>
          <w:tcPr>
            <w:tcW w:w="792" w:type="dxa"/>
          </w:tcPr>
          <w:p w:rsidR="00F62A19" w:rsidRDefault="00F62A19">
            <w:pPr>
              <w:pStyle w:val="PrepText"/>
              <w:rPr>
                <w:bCs/>
              </w:rPr>
            </w:pPr>
          </w:p>
        </w:tc>
        <w:tc>
          <w:tcPr>
            <w:tcW w:w="1548" w:type="dxa"/>
          </w:tcPr>
          <w:p w:rsidR="00F62A19" w:rsidRDefault="00F62A19">
            <w:pPr>
              <w:pStyle w:val="PrepText"/>
              <w:rPr>
                <w:bCs/>
              </w:rPr>
            </w:pPr>
          </w:p>
        </w:tc>
        <w:tc>
          <w:tcPr>
            <w:tcW w:w="2628" w:type="dxa"/>
          </w:tcPr>
          <w:p w:rsidR="00F62A19" w:rsidRDefault="00F62A19">
            <w:pPr>
              <w:pStyle w:val="PrepText"/>
              <w:rPr>
                <w:bCs/>
              </w:rPr>
            </w:pPr>
          </w:p>
        </w:tc>
      </w:tr>
    </w:tbl>
    <w:p w:rsidR="003D7880" w:rsidRDefault="003D7880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3D7880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3D7880">
        <w:tc>
          <w:tcPr>
            <w:tcW w:w="792" w:type="dxa"/>
            <w:tcBorders>
              <w:top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</w:p>
        </w:tc>
      </w:tr>
      <w:tr w:rsidR="003D7880">
        <w:tc>
          <w:tcPr>
            <w:tcW w:w="792" w:type="dxa"/>
          </w:tcPr>
          <w:p w:rsidR="003D7880" w:rsidRDefault="003D7880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3D7880" w:rsidRDefault="003D7880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D7880" w:rsidRDefault="003D7880">
            <w:pPr>
              <w:pStyle w:val="PrepText"/>
              <w:rPr>
                <w:bCs/>
              </w:rPr>
            </w:pPr>
          </w:p>
        </w:tc>
      </w:tr>
    </w:tbl>
    <w:p w:rsidR="003D7880" w:rsidRDefault="003D7880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3D7880">
        <w:tc>
          <w:tcPr>
            <w:tcW w:w="4968" w:type="dxa"/>
          </w:tcPr>
          <w:p w:rsidR="003D7880" w:rsidRDefault="003D7880">
            <w:pPr>
              <w:pStyle w:val="PrepText"/>
            </w:pPr>
            <w:r>
              <w:t>Genuine Running Boards:</w:t>
            </w:r>
          </w:p>
          <w:p w:rsidR="003D7880" w:rsidRDefault="003D7880">
            <w:pPr>
              <w:pStyle w:val="PrepText"/>
            </w:pPr>
            <w:r>
              <w:t>C-CAB PN:  PT212-35052</w:t>
            </w:r>
          </w:p>
          <w:p w:rsidR="003D7880" w:rsidRDefault="003D7880">
            <w:pPr>
              <w:pStyle w:val="PrepText"/>
            </w:pPr>
            <w:r>
              <w:t>D-CAB PN:  PT212-35054</w:t>
            </w:r>
          </w:p>
        </w:tc>
      </w:tr>
    </w:tbl>
    <w:p w:rsidR="003D7880" w:rsidRDefault="003D7880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3D7880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ToolsRedTitle"/>
            </w:pPr>
            <w:r>
              <w:t>Notes</w:t>
            </w:r>
          </w:p>
        </w:tc>
      </w:tr>
      <w:tr w:rsidR="003D7880">
        <w:tc>
          <w:tcPr>
            <w:tcW w:w="2484" w:type="dxa"/>
            <w:tcBorders>
              <w:top w:val="single" w:sz="6" w:space="0" w:color="auto"/>
            </w:tcBorders>
          </w:tcPr>
          <w:p w:rsidR="003D7880" w:rsidRDefault="003D7880">
            <w:pPr>
              <w:pStyle w:val="ToolsRedtext"/>
            </w:pPr>
            <w:r>
              <w:t>Eye Protection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3D7880" w:rsidRDefault="003D7880">
            <w:pPr>
              <w:pStyle w:val="ToolsRedtext"/>
            </w:pP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sRedtext"/>
            </w:pPr>
          </w:p>
        </w:tc>
        <w:tc>
          <w:tcPr>
            <w:tcW w:w="2484" w:type="dxa"/>
          </w:tcPr>
          <w:p w:rsidR="003D7880" w:rsidRDefault="003D7880">
            <w:pPr>
              <w:pStyle w:val="ToolsRedtext"/>
            </w:pP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3D7880" w:rsidRDefault="003D7880">
            <w:pPr>
              <w:pStyle w:val="ToolsBlackTitle"/>
            </w:pPr>
            <w:r>
              <w:t>Notes</w:t>
            </w: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3D7880" w:rsidRDefault="003D7880">
            <w:pPr>
              <w:pStyle w:val="ToolBlackText"/>
            </w:pP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ackText"/>
            </w:pPr>
          </w:p>
        </w:tc>
        <w:tc>
          <w:tcPr>
            <w:tcW w:w="2484" w:type="dxa"/>
          </w:tcPr>
          <w:p w:rsidR="003D7880" w:rsidRDefault="003D7880">
            <w:pPr>
              <w:pStyle w:val="ToolBlackText"/>
            </w:pP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3D7880" w:rsidRDefault="003D7880">
            <w:pPr>
              <w:pStyle w:val="ToolsBlueTitle"/>
            </w:pPr>
            <w:r>
              <w:t>Notes</w:t>
            </w: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ueText"/>
              <w:rPr>
                <w:bCs w:val="0"/>
              </w:rPr>
            </w:pPr>
            <w:r>
              <w:rPr>
                <w:bCs w:val="0"/>
              </w:rPr>
              <w:t>Socket/Ratchet</w:t>
            </w:r>
          </w:p>
        </w:tc>
        <w:tc>
          <w:tcPr>
            <w:tcW w:w="2484" w:type="dxa"/>
          </w:tcPr>
          <w:p w:rsidR="003D7880" w:rsidRDefault="003D7880">
            <w:pPr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13mm</w:t>
            </w: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ueText"/>
            </w:pPr>
            <w:r>
              <w:t>Torque Wrench</w:t>
            </w:r>
          </w:p>
        </w:tc>
        <w:tc>
          <w:tcPr>
            <w:tcW w:w="2484" w:type="dxa"/>
          </w:tcPr>
          <w:p w:rsidR="00EE5C73" w:rsidRDefault="00053FB7" w:rsidP="0099359F">
            <w:pPr>
              <w:pStyle w:val="ToolBlueText"/>
            </w:pPr>
            <w:r>
              <w:t xml:space="preserve">19.5 N.m </w:t>
            </w:r>
            <w:r w:rsidR="003D7880">
              <w:t>(</w:t>
            </w:r>
            <w:r>
              <w:t xml:space="preserve">14.5 </w:t>
            </w:r>
            <w:r w:rsidR="0099359F">
              <w:t>ft-lbf</w:t>
            </w:r>
            <w:r w:rsidR="003D7880">
              <w:t>)</w:t>
            </w: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ueText"/>
            </w:pPr>
            <w:r>
              <w:t>Tape Measure</w:t>
            </w:r>
          </w:p>
        </w:tc>
        <w:tc>
          <w:tcPr>
            <w:tcW w:w="2484" w:type="dxa"/>
          </w:tcPr>
          <w:p w:rsidR="003D7880" w:rsidRDefault="003D7880">
            <w:pPr>
              <w:pStyle w:val="ToolBlueText"/>
            </w:pP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ueText"/>
            </w:pPr>
            <w:r>
              <w:t>Screwdriver</w:t>
            </w:r>
          </w:p>
        </w:tc>
        <w:tc>
          <w:tcPr>
            <w:tcW w:w="2484" w:type="dxa"/>
          </w:tcPr>
          <w:p w:rsidR="003D7880" w:rsidRDefault="003D7880">
            <w:pPr>
              <w:pStyle w:val="ToolBlueText"/>
            </w:pPr>
            <w:r>
              <w:t>Flat Head</w:t>
            </w: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BlueText"/>
            </w:pPr>
          </w:p>
        </w:tc>
        <w:tc>
          <w:tcPr>
            <w:tcW w:w="2484" w:type="dxa"/>
          </w:tcPr>
          <w:p w:rsidR="003D7880" w:rsidRDefault="003D7880">
            <w:pPr>
              <w:pStyle w:val="ToolBlueText"/>
            </w:pP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3D7880" w:rsidRDefault="003D7880">
            <w:pPr>
              <w:pStyle w:val="ToolsGreenTitle"/>
            </w:pPr>
            <w:r>
              <w:t>Notes</w:t>
            </w:r>
          </w:p>
        </w:tc>
      </w:tr>
      <w:tr w:rsidR="003D7880">
        <w:tc>
          <w:tcPr>
            <w:tcW w:w="2484" w:type="dxa"/>
          </w:tcPr>
          <w:p w:rsidR="003D7880" w:rsidRDefault="003D7880">
            <w:pPr>
              <w:pStyle w:val="ToolGreenText"/>
            </w:pPr>
          </w:p>
        </w:tc>
        <w:tc>
          <w:tcPr>
            <w:tcW w:w="2484" w:type="dxa"/>
          </w:tcPr>
          <w:p w:rsidR="003D7880" w:rsidRDefault="003D7880">
            <w:pPr>
              <w:pStyle w:val="ToolGreenText"/>
            </w:pPr>
          </w:p>
        </w:tc>
      </w:tr>
    </w:tbl>
    <w:p w:rsidR="003D7880" w:rsidRDefault="003D7880">
      <w:pPr>
        <w:pStyle w:val="PrepTitle"/>
      </w:pPr>
    </w:p>
    <w:p w:rsidR="003D7880" w:rsidRDefault="003D7880">
      <w:pPr>
        <w:pStyle w:val="PrepTitle"/>
      </w:pPr>
    </w:p>
    <w:p w:rsidR="003D7880" w:rsidRPr="00F6730A" w:rsidRDefault="00621809" w:rsidP="00A64C41">
      <w:pPr>
        <w:pStyle w:val="PrepTitle"/>
        <w:ind w:right="-252"/>
      </w:pPr>
      <w:r w:rsidRPr="00F6730A">
        <w:lastRenderedPageBreak/>
        <w:t>PT767-35120 (</w:t>
      </w:r>
      <w:r w:rsidR="00424793" w:rsidRPr="00F6730A">
        <w:t>C–CAB REGULAR BED)</w:t>
      </w:r>
      <w:r w:rsidR="00F6730A">
        <w:t xml:space="preserve"> </w:t>
      </w:r>
      <w:r w:rsidR="00F6730A" w:rsidRPr="00F6730A">
        <w:rPr>
          <w:sz w:val="20"/>
          <w:szCs w:val="20"/>
        </w:rPr>
        <w:t>CHROME</w:t>
      </w:r>
    </w:p>
    <w:p w:rsidR="003D7880" w:rsidRPr="00F6730A" w:rsidRDefault="00621809" w:rsidP="00A64C41">
      <w:pPr>
        <w:pStyle w:val="PrepTitle"/>
      </w:pPr>
      <w:r w:rsidRPr="00F6730A">
        <w:t>PT767-35121</w:t>
      </w:r>
      <w:r w:rsidR="00424793" w:rsidRPr="00F6730A">
        <w:t xml:space="preserve"> </w:t>
      </w:r>
      <w:r w:rsidR="006B5294" w:rsidRPr="00F6730A">
        <w:t>(D-CAB SHORT BED)</w:t>
      </w:r>
      <w:r w:rsidR="00F6730A">
        <w:t xml:space="preserve"> </w:t>
      </w:r>
      <w:r w:rsidR="00F6730A" w:rsidRPr="00F6730A">
        <w:rPr>
          <w:sz w:val="20"/>
          <w:szCs w:val="20"/>
        </w:rPr>
        <w:t>CHROME</w:t>
      </w:r>
    </w:p>
    <w:p w:rsidR="003D7880" w:rsidRPr="00F6730A" w:rsidRDefault="00621809" w:rsidP="00A64C41">
      <w:pPr>
        <w:pStyle w:val="PrepTitle"/>
        <w:rPr>
          <w:bCs/>
        </w:rPr>
      </w:pPr>
      <w:r w:rsidRPr="00F6730A">
        <w:rPr>
          <w:bCs/>
        </w:rPr>
        <w:t>PT767-35122</w:t>
      </w:r>
      <w:r w:rsidR="006B5294" w:rsidRPr="00F6730A">
        <w:rPr>
          <w:bCs/>
        </w:rPr>
        <w:t xml:space="preserve"> (D-CAB LONG BED)</w:t>
      </w:r>
      <w:r w:rsidR="00F6730A">
        <w:rPr>
          <w:bCs/>
        </w:rPr>
        <w:t xml:space="preserve"> </w:t>
      </w:r>
      <w:r w:rsidR="00F6730A" w:rsidRPr="00F6730A">
        <w:rPr>
          <w:bCs/>
          <w:sz w:val="20"/>
          <w:szCs w:val="20"/>
        </w:rPr>
        <w:t>CHROME</w:t>
      </w:r>
    </w:p>
    <w:p w:rsidR="003D7880" w:rsidRDefault="003D7880">
      <w:pPr>
        <w:pStyle w:val="PrepTitle"/>
      </w:pPr>
    </w:p>
    <w:p w:rsidR="00A64C41" w:rsidRDefault="00A64C41">
      <w:pPr>
        <w:pStyle w:val="PrepTitle"/>
      </w:pPr>
    </w:p>
    <w:p w:rsidR="003D7880" w:rsidRDefault="003D7880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3D7880">
        <w:tc>
          <w:tcPr>
            <w:tcW w:w="4968" w:type="dxa"/>
          </w:tcPr>
          <w:p w:rsidR="003D7880" w:rsidRDefault="003D7880" w:rsidP="00EB46A6">
            <w:pPr>
              <w:pStyle w:val="PrepText"/>
            </w:pPr>
            <w:r>
              <w:t>2005</w:t>
            </w:r>
            <w:r w:rsidR="00EB46A6">
              <w:t xml:space="preserve"> and newer Tacoma</w:t>
            </w:r>
          </w:p>
        </w:tc>
      </w:tr>
    </w:tbl>
    <w:p w:rsidR="003D7880" w:rsidRDefault="003D7880">
      <w:pPr>
        <w:pStyle w:val="PrepTitle"/>
      </w:pPr>
    </w:p>
    <w:p w:rsidR="003D7880" w:rsidRDefault="003D7880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3D7880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</w:pPr>
            <w:r>
              <w:t>Accessory</w:t>
            </w:r>
          </w:p>
        </w:tc>
      </w:tr>
      <w:tr w:rsidR="003D7880">
        <w:tc>
          <w:tcPr>
            <w:tcW w:w="792" w:type="dxa"/>
          </w:tcPr>
          <w:p w:rsidR="003D7880" w:rsidRDefault="003D7880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3D7880" w:rsidRDefault="003D7880">
            <w:pPr>
              <w:pStyle w:val="PrepText"/>
            </w:pPr>
          </w:p>
        </w:tc>
      </w:tr>
    </w:tbl>
    <w:p w:rsidR="003D7880" w:rsidRDefault="003D7880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3D7880" w:rsidRDefault="003D7880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3D7880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3D7880" w:rsidRDefault="003D7880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3D7880">
        <w:tc>
          <w:tcPr>
            <w:tcW w:w="792" w:type="dxa"/>
            <w:tcBorders>
              <w:top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3D7880" w:rsidRDefault="003D7880">
            <w:pPr>
              <w:pStyle w:val="PrepText"/>
              <w:rPr>
                <w:bCs/>
              </w:rPr>
            </w:pPr>
          </w:p>
        </w:tc>
      </w:tr>
      <w:tr w:rsidR="003D7880">
        <w:tc>
          <w:tcPr>
            <w:tcW w:w="792" w:type="dxa"/>
          </w:tcPr>
          <w:p w:rsidR="003D7880" w:rsidRDefault="003D7880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3D7880" w:rsidRDefault="003D7880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D7880" w:rsidRDefault="003D7880">
            <w:pPr>
              <w:pStyle w:val="PrepText"/>
              <w:rPr>
                <w:bCs/>
              </w:rPr>
            </w:pPr>
          </w:p>
        </w:tc>
      </w:tr>
    </w:tbl>
    <w:p w:rsidR="003D7880" w:rsidRDefault="003D7880">
      <w:pPr>
        <w:pStyle w:val="PrepTitle"/>
      </w:pPr>
      <w:r>
        <w:t>Legend</w:t>
      </w:r>
    </w:p>
    <w:p w:rsidR="003D7880" w:rsidRDefault="005434E3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59690</wp:posOffset>
                </wp:positionV>
                <wp:extent cx="3169920" cy="2568575"/>
                <wp:effectExtent l="1270" t="15240" r="10160" b="0"/>
                <wp:wrapNone/>
                <wp:docPr id="24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24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0680" w:rsidRDefault="00740680" w:rsidP="00740680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740680" w:rsidRDefault="00740680" w:rsidP="00740680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740680" w:rsidRDefault="00740680" w:rsidP="00740680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740680" w:rsidRDefault="00740680" w:rsidP="00740680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740680" w:rsidRDefault="00740680" w:rsidP="00740680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30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1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2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3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4" name="Group 234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255" name="Line 235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36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2.05pt;margin-top:4.7pt;width:249.6pt;height:202.25pt;z-index:251650560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Alz/DAAAA3AAAAA8AAABkcnMvZG93bnJldi54bWxET01rwkAQvQv9D8sIvenGVEMbXaUIFQUr&#10;NlXPQ3ZMQrOzIbvG9N93D0KPj/e9WPWmFh21rrKsYDKOQBDnVldcKDh9f4xeQTiPrLG2TAp+ycFq&#10;+TRYYKrtnb+oy3whQgi7FBWU3jeplC4vyaAb24Y4cFfbGvQBtoXULd5DuKllHEWJNFhxaCixoXVJ&#10;+U92Mwo2Uz6+XA7rt+6cnZPZ/jPeJ7tYqedh/z4H4an3/+KHe6sVxNOwNpw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CXP8MAAADcAAAADwAAAAAAAAAAAAAAAACf&#10;AgAAZHJzL2Rvd25yZXYueG1sUEsFBgAAAAAEAAQA9wAAAI8DAAAAAA==&#10;">
                  <v:imagedata r:id="rId12" o:title=""/>
                </v:shape>
                <v:rect id="Rectangle 229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738EA&#10;AADcAAAADwAAAGRycy9kb3ducmV2LnhtbESP3YrCMBSE7wXfIRzBO00V159qFBEE72StD3Bsjm2x&#10;OalJ1Pr2ZmHBy2FmvmFWm9bU4knOV5YVjIYJCOLc6ooLBedsP5iD8AFZY22ZFLzJw2bd7aww1fbF&#10;v/Q8hUJECPsUFZQhNKmUPi/JoB/ahjh6V+sMhihdIbXDV4SbWo6TZCoNVhwXSmxoV1J+Oz2MgmMh&#10;t5fEh9xczX3/887cjpuZUv1eu12CCNSGb/i/fdAKxpMF/J2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X+9/BAAAA3AAAAA8AAAAAAAAAAAAAAAAAmAIAAGRycy9kb3du&#10;cmV2LnhtbFBLBQYAAAAABAAEAPUAAACGAwAAAAA=&#10;" filled="f" stroked="f" strokeweight="1.5pt">
                  <v:textbox inset="1pt,1pt,1pt,1pt">
                    <w:txbxContent>
                      <w:p w:rsidR="00740680" w:rsidRDefault="00740680" w:rsidP="00740680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740680" w:rsidRDefault="00740680" w:rsidP="00740680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740680" w:rsidRDefault="00740680" w:rsidP="00740680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740680" w:rsidRDefault="00740680" w:rsidP="00740680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740680" w:rsidRDefault="00740680" w:rsidP="00740680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230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KncDAAAAA3AAAAA8AAABkcnMvZG93bnJldi54bWxET8uKwjAU3QvzD+EOuNO0gqLVKDrDiEut&#10;g8zy0lzbYnNTmkwff28WgsvDeW92valES40rLSuIpxEI4szqknMFv9efyRKE88gaK8ukYCAHu+3H&#10;aIOJth1fqE19LkIIuwQVFN7XiZQuK8igm9qaOHB32xj0ATa51A12IdxUchZFC2mw5NBQYE1fBWWP&#10;9N8oOKxu8eH21w3t8ND32OTH6vx9VGr82e/XIDz1/i1+uU9awWwe5ocz4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qdwMAAAADcAAAADwAAAAAAAAAAAAAAAACfAgAA&#10;ZHJzL2Rvd25yZXYueG1sUEsFBgAAAAAEAAQA9wAAAIwDAAAAAA==&#10;">
                  <v:imagedata r:id="rId13" o:title="stop_2"/>
                </v:shape>
                <v:shape id="Picture 231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YdBXEAAAA3AAAAA8AAABkcnMvZG93bnJldi54bWxEj91qAjEUhO8LvkM4gjdFswotshpFLdLi&#10;RcGfBzhsjpvV5GRJUl3fvhEKvRxm5htmvuycFTcKsfGsYDwqQBBXXjdcKzgdt8MpiJiQNVrPpOBB&#10;EZaL3sscS+3vvKfbIdUiQziWqMCk1JZSxsqQwzjyLXH2zj44TFmGWuqA9wx3Vk6K4l06bDgvGGxp&#10;Y6i6Hn6cguP362Mlk9zZED9tYT/W9eVklBr0u9UMRKIu/Yf/2l9aweRtDM8z+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YdBXEAAAA3AAAAA8AAAAAAAAAAAAAAAAA&#10;nwIAAGRycy9kb3ducmV2LnhtbFBLBQYAAAAABAAEAPcAAACQAwAAAAA=&#10;">
                  <v:imagedata r:id="rId14" o:title="safety_2"/>
                </v:shape>
                <v:shape id="Picture 232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cgbEAAAA3AAAAA8AAABkcnMvZG93bnJldi54bWxEj8tqwzAQRfeF/IOYQDcllmtoKY6VkAQK&#10;AdNFky6ynFgT28QaGUt+9eurQqHLw31xs+1kGjFQ52rLCp6jGARxYXXNpYKv8/vqDYTzyBoby6Rg&#10;JgfbzeIhw1TbkT9pOPlShBJ2KSqovG9TKV1RkUEX2ZY4aDfbGfQBu1LqDsdQbhqZxPGrNFhzWKiw&#10;pUNFxf3UGwV9O8zfH3kToN/L65hfdscnq9TjctqtQXia/L/5L33UCpKXBH7Ph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fcgbEAAAA3AAAAA8AAAAAAAAAAAAAAAAA&#10;nwIAAGRycy9kb3ducmV2LnhtbFBLBQYAAAAABAAEAPcAAACQAwAAAAA=&#10;">
                  <v:imagedata r:id="rId15" o:title="caution_2"/>
                </v:shape>
                <v:shape id="Picture 233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4kHEAAAA3AAAAA8AAABkcnMvZG93bnJldi54bWxEj91qwkAUhO+FvsNyCt7pxp8Uia5SCgER&#10;RGrr/TF7mqRmz4bdNca3d4VCL4eZ+YZZbXrTiI6cry0rmIwTEMSF1TWXCr6/8tEChA/IGhvLpOBO&#10;Hjbrl8EKM21v/EndMZQiQthnqKAKoc2k9EVFBv3YtsTR+7HOYIjSlVI7vEW4aeQ0Sd6kwZrjQoUt&#10;fVRUXI5Xo6C7nGl2mKSpy3fz3yKVp32gXKnha/++BBGoD//hv/ZWK5imM3iei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T4kHEAAAA3AAAAA8AAAAAAAAAAAAAAAAA&#10;nwIAAGRycy9kb3ducmV2LnhtbFBLBQYAAAAABAAEAPcAAACQAwAAAAA=&#10;">
                  <v:imagedata r:id="rId16" o:title="tool"/>
                </v:shape>
                <v:group id="Group 234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o:lock v:ext="edit" aspectratio="t"/>
                  <v:line id="Line 235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kjcQAAADcAAAADwAAAGRycy9kb3ducmV2LnhtbESPQWvCQBSE7wX/w/KE3urGEItEVxFB&#10;yCE9mJZ6fWSf2WD2bZLdavrvu4VCj8PMfMNs95PtxJ1G3zpWsFwkIIhrp1tuFHy8n17WIHxA1tg5&#10;JgXf5GG/mz1tMdfuwWe6V6EREcI+RwUmhD6X0teGLPqF64mjd3WjxRDl2Eg94iPCbSfTJHmVFluO&#10;CwZ7Ohqqb9WXVZC9FUZfptKX56T4pHbIjkPllHqeT4cNiEBT+A//tQutIF2t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SSNxAAAANwAAAAPAAAAAAAAAAAA&#10;AAAAAKECAABkcnMvZG93bnJldi54bWxQSwUGAAAAAAQABAD5AAAAkgMAAAAA&#10;" strokeweight="2.25pt"/>
                  <v:line id="Line 236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ZEsMAAADcAAAADwAAAGRycy9kb3ducmV2LnhtbESPQWvCQBCF7wX/wzKCt7pRpJToKiII&#10;OejBtOh1yI7ZYHY2ZldN/33nUOhthvfmvW9Wm8G36kl9bAIbmE0zUMRVsA3XBr6/9u+foGJCttgG&#10;JgM/FGGzHr2tMLfhxSd6lqlWEsIxRwMupS7XOlaOPMZp6IhFu4beY5K1r7Xt8SXhvtXzLPvQHhuW&#10;Bocd7RxVt/LhDSyOhbOX4RAPp6w4U3Nf7O5lMGYyHrZLUImG9G/+uy6s4M+FVp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jmRLDAAAA3AAAAA8AAAAAAAAAAAAA&#10;AAAAoQIAAGRycy9kb3ducmV2LnhtbFBLBQYAAAAABAAEAPkAAACRAwAAAAA=&#10;" strokeweight="2.25pt"/>
                </v:group>
                <v:rect id="Rectangle 237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jasQA&#10;AADcAAAADwAAAGRycy9kb3ducmV2LnhtbERP32vCMBB+H/g/hBP2MjRVRLrOKCIMBhuM1Qn6diS3&#10;tthcapJp/e/NYODbfXw/b7HqbSvO5EPjWMFknIEg1s40XCn43r6OchAhIhtsHZOCKwVYLQcPCyyM&#10;u/AXnctYiRTCoUAFdYxdIWXQNVkMY9cRJ+7HeYsxQV9J4/GSwm0rp1k2lxYbTg01drSpSR/LX6vg&#10;aTa3Zrc/Xf2hfN/vPnO9/ghaqcdhv34BEamPd/G/+82k+dNn+HsmX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HI2rEAAAA3AAAAA8AAAAAAAAAAAAAAAAAmAIAAGRycy9k&#10;b3ducmV2LnhtbFBLBQYAAAAABAAEAPUAAACJAwAAAAA=&#10;" filled="f" strokeweight="1.5pt"/>
              </v:group>
            </w:pict>
          </mc:Fallback>
        </mc:AlternateContent>
      </w:r>
    </w:p>
    <w:p w:rsidR="003D7880" w:rsidRDefault="003D7880"/>
    <w:p w:rsidR="003D7880" w:rsidRDefault="003D78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5434E3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inline distT="0" distB="0" distL="0" distR="0">
            <wp:extent cx="3153410" cy="1752804"/>
            <wp:effectExtent l="19050" t="19050" r="27940" b="1905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75280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</w:pPr>
    </w:p>
    <w:p w:rsidR="00740680" w:rsidRDefault="00740680">
      <w:pPr>
        <w:pStyle w:val="Header"/>
        <w:tabs>
          <w:tab w:val="clear" w:pos="4320"/>
          <w:tab w:val="clear" w:pos="8640"/>
        </w:tabs>
        <w:sectPr w:rsidR="0074068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3D7880" w:rsidRDefault="003D7880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3D7880" w:rsidRDefault="003D7880">
      <w:pPr>
        <w:ind w:left="-5112" w:right="-36"/>
        <w:rPr>
          <w:sz w:val="20"/>
          <w:szCs w:val="20"/>
        </w:rPr>
      </w:pPr>
    </w:p>
    <w:p w:rsidR="003D7880" w:rsidRDefault="003D7880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3D7880" w:rsidRDefault="003D7880">
      <w:pPr>
        <w:ind w:left="-5112" w:right="-36"/>
        <w:rPr>
          <w:sz w:val="20"/>
          <w:szCs w:val="20"/>
        </w:rPr>
      </w:pPr>
    </w:p>
    <w:p w:rsidR="003D7880" w:rsidRDefault="003D7880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3D7880" w:rsidRDefault="003D7880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3D7880" w:rsidRDefault="003D7880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3D7880" w:rsidRDefault="003D7880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3D7880" w:rsidRDefault="003D7880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3D7880" w:rsidRDefault="003D7880">
      <w:pPr>
        <w:ind w:left="-5112" w:right="-36"/>
        <w:rPr>
          <w:sz w:val="20"/>
          <w:szCs w:val="20"/>
        </w:rPr>
      </w:pPr>
    </w:p>
    <w:p w:rsidR="003D7880" w:rsidRDefault="003D7880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Please see your Toyota dealer for a copy of this document.</w:t>
      </w:r>
    </w:p>
    <w:p w:rsidR="00AA1D45" w:rsidRDefault="00AA1D45">
      <w:pPr>
        <w:ind w:left="-5112" w:right="-36"/>
        <w:rPr>
          <w:sz w:val="20"/>
          <w:szCs w:val="20"/>
        </w:rPr>
      </w:pPr>
    </w:p>
    <w:p w:rsidR="003D7880" w:rsidRDefault="003D7880">
      <w:pPr>
        <w:ind w:right="-36"/>
        <w:rPr>
          <w:szCs w:val="20"/>
        </w:rPr>
        <w:sectPr w:rsidR="003D7880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3D7880" w:rsidRDefault="003D7880" w:rsidP="00AA1D45">
      <w:pPr>
        <w:pStyle w:val="ProcLevel1"/>
        <w:spacing w:before="0" w:after="240" w:line="240" w:lineRule="auto"/>
      </w:pPr>
      <w:r>
        <w:rPr>
          <w:noProof/>
        </w:rPr>
        <w:lastRenderedPageBreak/>
        <w:t xml:space="preserve">Install </w:t>
      </w:r>
      <w:r w:rsidR="00336A71">
        <w:rPr>
          <w:noProof/>
        </w:rPr>
        <w:t xml:space="preserve">the </w:t>
      </w:r>
      <w:r>
        <w:rPr>
          <w:noProof/>
        </w:rPr>
        <w:t>Driver Side</w:t>
      </w:r>
      <w:r>
        <w:t xml:space="preserve"> Step.</w:t>
      </w:r>
    </w:p>
    <w:p w:rsidR="003D7880" w:rsidRDefault="00AA1D45" w:rsidP="00AA1D45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1" layoutInCell="1" allowOverlap="1" wp14:anchorId="6EAEAFD3" wp14:editId="3E9C2425">
                <wp:simplePos x="0" y="0"/>
                <wp:positionH relativeFrom="column">
                  <wp:posOffset>-3248025</wp:posOffset>
                </wp:positionH>
                <wp:positionV relativeFrom="paragraph">
                  <wp:posOffset>1896110</wp:posOffset>
                </wp:positionV>
                <wp:extent cx="2971800" cy="1828800"/>
                <wp:effectExtent l="19050" t="19050" r="19050" b="1905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1134" y="0"/>
                          <a:chExt cx="2969532" cy="1828165"/>
                        </a:xfrm>
                      </wpg:grpSpPr>
                      <wpg:grpSp>
                        <wpg:cNvPr id="130" name="Group 130"/>
                        <wpg:cNvGrpSpPr/>
                        <wpg:grpSpPr>
                          <a:xfrm>
                            <a:off x="1134" y="0"/>
                            <a:ext cx="2969532" cy="1828165"/>
                            <a:chOff x="1134" y="-173420"/>
                            <a:chExt cx="2970167" cy="1828800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4" y="-173420"/>
                              <a:ext cx="2970167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6311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AA1D45" w:rsidRDefault="00AA1D45" w:rsidP="00AA1D45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36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301115" cy="254635"/>
                            <a:chOff x="3447" y="2077"/>
                            <a:chExt cx="2049" cy="401"/>
                          </a:xfrm>
                        </wpg:grpSpPr>
                        <wps:wsp>
                          <wps:cNvPr id="13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627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1D45" w:rsidRDefault="00AA1D45" w:rsidP="00AA1D4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Flat head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EAFD3" id="Group 139" o:spid="_x0000_s1037" style="position:absolute;left:0;text-align:left;margin-left:-255.75pt;margin-top:149.3pt;width:234pt;height:2in;z-index:251676160;mso-width-relative:margin;mso-height-relative:margin" coordorigin="11" coordsize="29695,1828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4&#10;QklNA+0AAAAAABAASAAAAAEAAQBIAAAAAQAB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BcgAAAlkAAAAHAGYAaQBnACAAMQAtADIAAAABAAAAAAAAAAAAAAAAAAAAAAAAAAEA&#10;AAAAAAAAAAAAAlkAAAFyAAAAAAAAAAAAAAAAAAAAAAEAAAAAAAAAAAAAAAAAAAAAAAAAEAAAAAEA&#10;AAAAAABudWxsAAAAAgAAAAZib3VuZHNPYmpjAAAAAQAAAAAAAFJjdDEAAAAEAAAAAFRvcCBsb25n&#10;AAAAAAAAAABMZWZ0bG9uZwAAAAAAAAAAQnRvbWxvbmcAAAFyAAAAAFJnaHRsb25nAAACW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cgAAAABSZ2h0bG9uZwAAAlk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DOEJJTQQMAAAAACWoAAAAAQAAAKAAAABjAAAB4AAAuaAAACWMABg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j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cgJZAwERAAIRAQMR&#10;Af/dAAQATP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">
                <v:group id="Group 130" o:spid="_x0000_s1038" style="position:absolute;left:11;width:29695;height:18281" coordorigin="11,-1734" coordsize="2970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Picture 131" o:spid="_x0000_s1039" type="#_x0000_t75" style="position:absolute;left:11;top:-1734;width:29702;height:1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NaHCAAAA3AAAAA8AAABkcnMvZG93bnJldi54bWxET0uLwjAQvgv+hzCCN03rgpSuUVZhFy89&#10;+Lh4G5vZpm4zKU221n+/WRC8zcf3nNVmsI3oqfO1YwXpPAFBXDpdc6XgfPqcZSB8QNbYOCYFD/Kw&#10;WY9HK8y1u/OB+mOoRAxhn6MCE0KbS+lLQxb93LXEkft2ncUQYVdJ3eE9httGLpJkKS3WHBsMtrQz&#10;VP4cf62Ca2G+ilO6397coVjU/TK7XTKv1HQyfLyDCDSEl/jp3us4/y2F/2fiB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KzWhwgAAANwAAAAPAAAAAAAAAAAAAAAAAJ8C&#10;AABkcnMvZG93bnJldi54bWxQSwUGAAAAAAQABAD3AAAAjgMAAAAA&#10;" stroked="t" strokecolor="black [3213]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14631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TeMEA&#10;AADcAAAADwAAAGRycy9kb3ducmV2LnhtbERPzYrCMBC+C75DmIW9aboKKl2jLKKLHjxYfYDZZpqW&#10;bSaliVp9eiMI3ubj+535srO1uFDrK8cKvoYJCOLc6YqNgtNxM5iB8AFZY+2YFNzIw3LR780x1e7K&#10;B7pkwYgYwj5FBWUITSqlz0uy6IeuIY5c4VqLIcLWSN3iNYbbWo6SZCItVhwbSmxoVVL+n52tgtW9&#10;QJP8NfvfST42u0DTdVVMlfr86H6+QQTqwlv8cm91nD8e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k3jBAAAA3AAAAA8AAAAAAAAAAAAAAAAAmAIAAGRycy9kb3du&#10;cmV2LnhtbFBLBQYAAAAABAAEAPUAAACGAwAAAAA=&#10;" stroked="f">
                    <v:textbox inset="0,0,0,0">
                      <w:txbxContent>
                        <w:p w:rsidR="00AA1D45" w:rsidRDefault="00AA1D45" w:rsidP="00AA1D45">
                          <w:pPr>
                            <w:pStyle w:val="Fig"/>
                            <w:jc w:val="center"/>
                          </w:pPr>
                          <w:r>
                            <w:t>Fig. 1-2</w:t>
                          </w:r>
                        </w:p>
                      </w:txbxContent>
                    </v:textbox>
                  </v:shape>
                </v:group>
                <v:group id="Group 109" o:spid="_x0000_s1041" style="position:absolute;left:152;top:76;width:13011;height:2546" coordorigin="3447,2077" coordsize="204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Rectangle 110" o:spid="_x0000_s1042" style="position:absolute;left:3869;top:2077;width:162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4l8IA&#10;AADcAAAADwAAAGRycy9kb3ducmV2LnhtbERPTWvCQBC9F/wPywje6qaWVomuIgGhSKHWVM9Ddpqk&#10;zc6G7Kjx37uFgrd5vM9ZrHrXqDN1ofZs4GmcgCIuvK25NPCVbx5noIIgW2w8k4ErBVgtBw8LTK2/&#10;8Ced91KqGMIhRQOVSJtqHYqKHIaxb4kj9+07hxJhV2rb4SWGu0ZPkuRVO6w5NlTYUlZR8bs/OQMf&#10;x12+3U2zrSSTQrID/9DLe27MaNiv56CEermL/91vNs5/nsLfM/EC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LiX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AA1D45" w:rsidRDefault="00AA1D45" w:rsidP="00AA1D4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Flat head screwdriver</w:t>
                          </w:r>
                        </w:p>
                      </w:txbxContent>
                    </v:textbox>
                  </v:rect>
                  <v:shape id="Picture 111" o:spid="_x0000_s104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9OzEAAAA3AAAAA8AAABkcnMvZG93bnJldi54bWxEj0FLw0AQhe+C/2EZwZvdtDWlxG6LFAIi&#10;FDHV+zQ7JrHZ2bC7pum/dw6Ctxnem/e+2ewm16uRQuw8G5jPMlDEtbcdNwY+juXDGlRMyBZ7z2Tg&#10;ShF229ubDRbWX/idxio1SkI4FmigTWkotI51Sw7jzA/Eon354DDJGhptA14k3PV6kWUr7bBjaWhx&#10;oH1L9bn6cQbG84mWb/M8D+Xr43ed689DotKY+7vp+QlUoin9m/+uX6zgL4VW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N9OzEAAAA3AAAAA8AAAAAAAAAAAAAAAAA&#10;nwIAAGRycy9kb3ducmV2LnhtbFBLBQYAAAAABAAEAPcAAACQAwAAAAA=&#10;">
                    <v:imagedata r:id="rId16" o:title="tool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1" layoutInCell="1" allowOverlap="1" wp14:anchorId="7AF93090" wp14:editId="44C906D6">
                <wp:simplePos x="0" y="0"/>
                <wp:positionH relativeFrom="column">
                  <wp:posOffset>-3247390</wp:posOffset>
                </wp:positionH>
                <wp:positionV relativeFrom="paragraph">
                  <wp:posOffset>-3810</wp:posOffset>
                </wp:positionV>
                <wp:extent cx="2971800" cy="1828800"/>
                <wp:effectExtent l="19050" t="19050" r="19050" b="1905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2435" cy="182880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613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A1D45" w:rsidRDefault="00AA1D45" w:rsidP="00AA1D45">
                              <w:pPr>
                                <w:pStyle w:val="Fig"/>
                                <w:jc w:val="center"/>
                              </w:pPr>
                              <w: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F93090" id="Group 236" o:spid="_x0000_s1044" style="position:absolute;left:0;text-align:left;margin-left:-255.7pt;margin-top:-.3pt;width:234pt;height:2in;z-index:251672064;mso-width-relative:margin" coordsize="29724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">
                <v:shape id="Picture 234" o:spid="_x0000_s1045" type="#_x0000_t75" style="position:absolute;width:2972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tTfEAAAA3AAAAA8AAABkcnMvZG93bnJldi54bWxEj09rwkAUxO8Fv8PyhN6ajamojdlI6R/x&#10;qq1Ub8/sMwlm34bsVuO3d4VCj8PM/IbJFr1pxJk6V1tWMIpiEMSF1TWXCr6/Pp9mIJxH1thYJgVX&#10;crDIBw8ZptpeeE3njS9FgLBLUUHlfZtK6YqKDLrItsTBO9rOoA+yK6Xu8BLgppFJHE+kwZrDQoUt&#10;vVVUnDa/RsFLMn23ZKb7j6070eFntxxjbZR6HPavcxCeev8f/muvtILkeQz3M+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dtTfEAAAA3AAAAA8AAAAAAAAAAAAAAAAA&#10;nwIAAGRycy9kb3ducmV2LnhtbFBLBQYAAAAABAAEAPcAAACQAwAAAAA=&#10;" stroked="t" strokecolor="black [3213]">
                  <v:imagedata r:id="rId28" o:title=""/>
                  <v:path arrowok="t"/>
                </v:shape>
                <v:shape id="Text Box 99" o:spid="_x0000_s1046" type="#_x0000_t202" style="position:absolute;left:78;top:1636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qcMQA&#10;AADcAAAADwAAAGRycy9kb3ducmV2LnhtbESP3YrCMBSE7wXfIZyFvdN0FX/oGkXEXfTCC38e4Nic&#10;pmWbk9JE7fr0RhC8HGbmG2a2aG0lrtT40rGCr34CgjhzumSj4HT86U1B+ICssXJMCv7Jw2Le7cww&#10;1e7Ge7oeghERwj5FBUUIdSqlzwqy6PuuJo5e7hqLIcrGSN3gLcJtJQdJMpYWS44LBda0Kij7O1ys&#10;gtU9R5Oc693vOBuabaDJuswnSn1+tMtvEIHa8A6/2hutYDAc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anDEAAAA3AAAAA8AAAAAAAAAAAAAAAAAmAIAAGRycy9k&#10;b3ducmV2LnhtbFBLBQYAAAAABAAEAPUAAACJAwAAAAA=&#10;" stroked="f">
                  <v:textbox inset="0,0,0,0">
                    <w:txbxContent>
                      <w:p w:rsidR="00AA1D45" w:rsidRDefault="00AA1D45" w:rsidP="00AA1D45">
                        <w:pPr>
                          <w:pStyle w:val="Fig"/>
                          <w:jc w:val="center"/>
                        </w:pPr>
                        <w:r>
                          <w:t>Fig. 1-1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D7880">
        <w:t xml:space="preserve">Remove the six (6) </w:t>
      </w:r>
      <w:r w:rsidR="00F62A19">
        <w:t xml:space="preserve">(for C &amp; D-cab) or the four (4) (for B Cab) </w:t>
      </w:r>
      <w:r w:rsidR="003D7880">
        <w:t>plastic screws located in the side step mounting hole</w:t>
      </w:r>
      <w:r>
        <w:t>s under the vehicle and discard</w:t>
      </w:r>
      <w:r w:rsidR="003D7880">
        <w:t xml:space="preserve"> (Fig. 1-1</w:t>
      </w:r>
      <w:r w:rsidR="00F42D81">
        <w:t xml:space="preserve"> &amp; </w:t>
      </w:r>
      <w:r>
        <w:t xml:space="preserve">Fig. </w:t>
      </w:r>
      <w:r w:rsidR="00F42D81">
        <w:t>1-2</w:t>
      </w:r>
      <w:r w:rsidR="003D7880">
        <w:t>)</w:t>
      </w:r>
      <w:r>
        <w:t>.</w:t>
      </w: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AA1D45" w:rsidRDefault="00AA1D45" w:rsidP="00AA1D45">
      <w:pPr>
        <w:pStyle w:val="ProcLevel2"/>
        <w:numPr>
          <w:ilvl w:val="0"/>
          <w:numId w:val="0"/>
        </w:numPr>
        <w:ind w:left="360"/>
      </w:pPr>
    </w:p>
    <w:p w:rsidR="003D7880" w:rsidRDefault="00AA1D45" w:rsidP="00AA1D45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1" layoutInCell="1" allowOverlap="1" wp14:anchorId="1D2039ED" wp14:editId="785AF3F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2435" cy="1828800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613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A1D45" w:rsidRDefault="00AA1D45" w:rsidP="00AA1D45">
                              <w:pPr>
                                <w:pStyle w:val="Fig"/>
                                <w:jc w:val="center"/>
                              </w:pPr>
                              <w:r>
                                <w:t>Fig. 1</w:t>
                              </w: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2039ED" id="Group 133" o:spid="_x0000_s1047" style="position:absolute;left:0;text-align:left;margin-left:-255.6pt;margin-top:0;width:234pt;height:2in;z-index:251674112;mso-width-relative:margin" coordsize="29724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4QklNA+0AAAAAABAASAAAAAEAAQBI&#10;AAAAAQAB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cAAAAlYAAAAHAGYA&#10;aQBnACAAMQAtADMAAAABAAAAAAAAAAAAAAAAAAAAAAAAAAEAAAAAAAAAAAAAAlYAAAFwAAAAAAAA&#10;AAAAAAAAAAAAAAEAAAAAAAAAAAAAAAAAAAAAAAAAEAAAAAEAAAAAAABudWxsAAAAAgAAAAZib3Vu&#10;ZHNPYmpjAAAAAQAAAAAAAFJjdDEAAAAEAAAAAFRvcCBsb25nAAAAAAAAAABMZWZ0bG9uZwAAAAAA&#10;AAAAQnRvbWxvbmcAAAFwAAAAAFJnaHRsb25nAAACV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cAAAAABSZ2h0bG9uZwAA&#10;Al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CAzAAAAAQAAAKAAAABiAAAB4AAAt8AAACAX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Bi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CAgICAgICAgICAwICAgMEAwICAwQFBAQE&#10;BAQFBgUFBQUFBQYGBwcIBwcGCQkKCgkJDAwMDAwMDAwMDAwMDAwMAQMDAwUEBQkGBgkNCgkKDQ8O&#10;Dg4ODw8MDAwMDA8PDAwMDAwMDwwMDAwMDAwMDAwMDAwMDAwMDAwMDAwMDAwMDAz/wAARCAFwAlYD&#10;AREAAhEBAxEB/90ABABL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">
                <v:shape id="Picture 134" o:spid="_x0000_s1048" type="#_x0000_t75" style="position:absolute;width:2972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DA3BAAAA3AAAAA8AAABkcnMvZG93bnJldi54bWxET0uLwjAQvgv7H8Is7E1TH4hWo4iw4F6E&#10;tYrXoRmbajMpTdbWf2+EBW/z8T1nue5sJe7U+NKxguEgAUGcO11yoeCYffdnIHxA1lg5JgUP8rBe&#10;ffSWmGrX8i/dD6EQMYR9igpMCHUqpc8NWfQDVxNH7uIaiyHCppC6wTaG20qOkmQqLZYcGwzWtDWU&#10;3w5/VsE428/a9vSTna+Peb09Xs3OBaPU12e3WYAI1IW3+N+903H+eAKvZ+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RDA3BAAAA3AAAAA8AAAAAAAAAAAAAAAAAnwIA&#10;AGRycy9kb3ducmV2LnhtbFBLBQYAAAAABAAEAPcAAACNAwAAAAA=&#10;" stroked="t" strokecolor="black [3213]">
                  <v:imagedata r:id="rId30" o:title=""/>
                  <v:path arrowok="t"/>
                </v:shape>
                <v:shape id="Text Box 99" o:spid="_x0000_s1049" type="#_x0000_t202" style="position:absolute;left:78;top:1636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LDMMA&#10;AADcAAAADwAAAGRycy9kb3ducmV2LnhtbERPzWoCMRC+F3yHMEJv3awVtaxGKdKW9uDBtQ8wbmaz&#10;i5vJkqS67dObguBtPr7fWW0G24kz+dA6VjDJchDEldMtGwXfh/enFxAhImvsHJOCXwqwWY8eVlho&#10;d+E9nctoRArhUKCCJsa+kDJUDVkMmeuJE1c7bzEm6I3UHi8p3HbyOc/n0mLLqaHBnrYNVafyxyrY&#10;/tVo8mO/+5hXU/MVafHW1gulHsfD6xJEpCHexTf3p07zpzP4f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ALDMMAAADcAAAADwAAAAAAAAAAAAAAAACYAgAAZHJzL2Rv&#10;d25yZXYueG1sUEsFBgAAAAAEAAQA9QAAAIgDAAAAAA==&#10;" stroked="f">
                  <v:textbox inset="0,0,0,0">
                    <w:txbxContent>
                      <w:p w:rsidR="00AA1D45" w:rsidRDefault="00AA1D45" w:rsidP="00AA1D45">
                        <w:pPr>
                          <w:pStyle w:val="Fig"/>
                          <w:jc w:val="center"/>
                        </w:pPr>
                        <w:r>
                          <w:t>Fig. 1</w:t>
                        </w:r>
                        <w:r>
                          <w:t>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D7880">
        <w:t>Place the side step under the vehicle and line</w:t>
      </w:r>
      <w:r>
        <w:t xml:space="preserve"> </w:t>
      </w:r>
      <w:r w:rsidR="003D7880">
        <w:t>up the mounting holes on the brackets with th</w:t>
      </w:r>
      <w:r>
        <w:t>e mounting holes on the vehicle</w:t>
      </w:r>
      <w:r w:rsidR="003D7880">
        <w:t xml:space="preserve"> (Fig. 1-</w:t>
      </w:r>
      <w:r w:rsidR="00F42D81">
        <w:t>3)</w:t>
      </w:r>
      <w:r>
        <w:t>.</w:t>
      </w:r>
    </w:p>
    <w:p w:rsidR="00AA1D45" w:rsidRDefault="00AA1D45" w:rsidP="00AA1D45">
      <w:pPr>
        <w:spacing w:after="120" w:line="300" w:lineRule="auto"/>
      </w:pPr>
      <w:r>
        <w:br w:type="page"/>
      </w:r>
    </w:p>
    <w:p w:rsidR="00AA1D45" w:rsidRDefault="00AA1D45" w:rsidP="00674053">
      <w:pPr>
        <w:pStyle w:val="ProcLevel2"/>
        <w:numPr>
          <w:ilvl w:val="0"/>
          <w:numId w:val="0"/>
        </w:numPr>
        <w:ind w:left="360"/>
      </w:pPr>
    </w:p>
    <w:p w:rsidR="003D7880" w:rsidRDefault="00AA1D45" w:rsidP="0067405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1" layoutInCell="1" allowOverlap="1" wp14:anchorId="1C271A6C" wp14:editId="232D6545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1134" y="-173060"/>
                          <a:chExt cx="2970168" cy="1828079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4" y="-173060"/>
                            <a:ext cx="2970168" cy="18280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46311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A1D45" w:rsidRDefault="00AA1D45" w:rsidP="00AA1D45">
                              <w:pPr>
                                <w:pStyle w:val="Fig"/>
                                <w:jc w:val="center"/>
                              </w:pPr>
                              <w:r>
                                <w:t>Fig. 1-4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71A6C" id="Group 141" o:spid="_x0000_s1050" style="position:absolute;left:0;text-align:left;margin-left:-255.7pt;margin-top:0;width:234pt;height:2in;z-index:251689472;mso-height-relative:margin" coordorigin="11,-1730" coordsize="29701,182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gAAAAAAAAAAAAKdmVjdG9yRGF0YWJvb2wBAAAAAFBnUHNlbnVtAAAAAFBn&#10;UHMAAAAAUGdQQwAAAABMZWZ0VW50RiNSbHQAAAAAAAAAAAAAAABUb3AgVW50RiNSbHQAAAAAAAAA&#10;AAAAAABTY2wgVW50RiNQcmNAWQAAAAAAADhCSU0D7QAAAAAAEABgAAAAAQABAGAAAAABAAE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MMAAAAAUmdodGxvbmcAAAE9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nPwAA&#10;AAEAAACgAAAAYgAAAeAAALfAAAAnIw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AwwE9AwERAAIRAQMR&#10;Af/dAAQAKP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">
                <v:shape id="Picture 142" o:spid="_x0000_s1051" type="#_x0000_t75" style="position:absolute;left:11;top:-1730;width:29702;height:1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WvgrAAAAA3AAAAA8AAABkcnMvZG93bnJldi54bWxET0trAjEQvgv9D2EKXkSzFZF2NUopLXj0&#10;RXsdkunu0s1km4y6/nsjFHqbj+85y3XvW3WmmJrABp4mBShiG1zDlYHj4WP8DCoJssM2MBm4UoL1&#10;6mGwxNKFC+/ovJdK5RBOJRqoRbpS62Rr8pgmoSPO3HeIHiXDWGkX8ZLDfaunRTHXHhvODTV29FaT&#10;/dmfvAEeebpuPw9fc7H2Pepfwc3pxZjhY/+6ACXUy7/4z71xef5sCvdn8gV6d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a+CsAAAADcAAAADwAAAAAAAAAAAAAAAACfAgAA&#10;ZHJzL2Rvd25yZXYueG1sUEsFBgAAAAAEAAQA9wAAAIwDAAAAAA==&#10;" stroked="t" strokecolor="black [3213]">
                  <v:imagedata r:id="rId32" o:title=""/>
                  <v:path arrowok="t"/>
                </v:shape>
                <v:shape id="Text Box 99" o:spid="_x0000_s1052" type="#_x0000_t202" style="position:absolute;left:78;top:14631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FnsMA&#10;AADcAAAADwAAAGRycy9kb3ducmV2LnhtbERPzWoCMRC+F3yHMEJv3axVtKxGKdKW9uDBtQ8wbmaz&#10;i5vJkqS67dObguBtPr7fWW0G24kz+dA6VjDJchDEldMtGwXfh/enFxAhImvsHJOCXwqwWY8eVlho&#10;d+E9nctoRArhUKCCJsa+kDJUDVkMmeuJE1c7bzEm6I3UHi8p3HbyOc/n0mLLqaHBnrYNVafyxyrY&#10;/tVo8mO/+5hXU/MVafHW1gulHsfD6xJEpCHexTf3p07zZ1P4f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NFnsMAAADcAAAADwAAAAAAAAAAAAAAAACYAgAAZHJzL2Rv&#10;d25yZXYueG1sUEsFBgAAAAAEAAQA9QAAAIgDAAAAAA==&#10;" stroked="f">
                  <v:textbox inset="0,0,0,0">
                    <w:txbxContent>
                      <w:p w:rsidR="00AA1D45" w:rsidRDefault="00AA1D45" w:rsidP="00AA1D45">
                        <w:pPr>
                          <w:pStyle w:val="Fig"/>
                          <w:jc w:val="center"/>
                        </w:pPr>
                        <w:r>
                          <w:t>Fig. 1-4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D7880">
        <w:t>By hand</w:t>
      </w:r>
      <w:r w:rsidR="00F62A19">
        <w:t>,</w:t>
      </w:r>
      <w:r w:rsidR="003D7880">
        <w:t xml:space="preserve"> place </w:t>
      </w:r>
      <w:r w:rsidR="00F62A19">
        <w:t>three (3)</w:t>
      </w:r>
      <w:r w:rsidR="003D7880">
        <w:t xml:space="preserve"> flange bolts with </w:t>
      </w:r>
      <w:r w:rsidR="00F62A19">
        <w:t xml:space="preserve">one (1) </w:t>
      </w:r>
      <w:r>
        <w:t>lock washer</w:t>
      </w:r>
      <w:r w:rsidR="003D7880">
        <w:t xml:space="preserve"> </w:t>
      </w:r>
      <w:r w:rsidR="00F62A19">
        <w:t xml:space="preserve">and one (1) round flat washer per bolt </w:t>
      </w:r>
      <w:r w:rsidR="003D7880">
        <w:t xml:space="preserve">into the </w:t>
      </w:r>
      <w:r w:rsidR="00F62A19">
        <w:t>mounting holes that are towards the inside of the vehicle and</w:t>
      </w:r>
      <w:r>
        <w:t xml:space="preserve"> hand tighten</w:t>
      </w:r>
      <w:r w:rsidR="003D7880">
        <w:t xml:space="preserve"> (Fig. 1-</w:t>
      </w:r>
      <w:r w:rsidR="00F0658C">
        <w:t>4</w:t>
      </w:r>
      <w:r w:rsidR="003D7880">
        <w:t>)</w:t>
      </w:r>
      <w:r>
        <w:t>.</w:t>
      </w:r>
    </w:p>
    <w:p w:rsidR="00AA1D45" w:rsidRPr="00AA1D45" w:rsidRDefault="00F62A19" w:rsidP="00674053">
      <w:pPr>
        <w:pStyle w:val="ProcLevel2"/>
        <w:rPr>
          <w:b/>
        </w:rPr>
      </w:pPr>
      <w:r>
        <w:t xml:space="preserve">By hand, place three (3) flange bolts with one (1) lock washers and one (1) flat </w:t>
      </w:r>
      <w:r w:rsidR="00347928">
        <w:t xml:space="preserve">end </w:t>
      </w:r>
      <w:r>
        <w:t xml:space="preserve">washer per bolt into the mounting holes that are towards the </w:t>
      </w:r>
      <w:r w:rsidR="00347928">
        <w:t>outside</w:t>
      </w:r>
      <w:r>
        <w:t xml:space="preserve"> of</w:t>
      </w:r>
      <w:r w:rsidR="00AA1D45">
        <w:t xml:space="preserve"> the vehicle and hand tighten.</w:t>
      </w:r>
    </w:p>
    <w:p w:rsidR="00F62A19" w:rsidRPr="00E51F3B" w:rsidRDefault="00AA1D45" w:rsidP="00674053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1681280" behindDoc="0" locked="1" layoutInCell="1" allowOverlap="1" wp14:anchorId="60A82A86" wp14:editId="2E74328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5" name="Picture 16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aution_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1F683E" w:rsidRPr="00E51F3B">
        <w:rPr>
          <w:b/>
        </w:rPr>
        <w:t xml:space="preserve">Ensure that the flat end of the washer is parallel </w:t>
      </w:r>
      <w:r>
        <w:rPr>
          <w:b/>
        </w:rPr>
        <w:t>to the bend line of the bracket</w:t>
      </w:r>
      <w:r w:rsidR="001F683E" w:rsidRPr="00E51F3B">
        <w:rPr>
          <w:b/>
        </w:rPr>
        <w:t xml:space="preserve"> </w:t>
      </w:r>
      <w:r w:rsidR="00F62A19" w:rsidRPr="00E51F3B">
        <w:rPr>
          <w:b/>
        </w:rPr>
        <w:t>(Fig. 1-</w:t>
      </w:r>
      <w:r w:rsidR="00F0658C" w:rsidRPr="00E51F3B">
        <w:rPr>
          <w:b/>
        </w:rPr>
        <w:t>4</w:t>
      </w:r>
      <w:r w:rsidR="00F62A19" w:rsidRPr="00E51F3B">
        <w:rPr>
          <w:b/>
        </w:rPr>
        <w:t>)</w:t>
      </w:r>
      <w:r>
        <w:rPr>
          <w:b/>
        </w:rPr>
        <w:t>.</w:t>
      </w:r>
    </w:p>
    <w:p w:rsidR="003D7880" w:rsidRDefault="00AA1D45" w:rsidP="00674053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1" layoutInCell="1" allowOverlap="1" wp14:anchorId="74F72703" wp14:editId="48A0874A">
                <wp:simplePos x="0" y="0"/>
                <wp:positionH relativeFrom="column">
                  <wp:posOffset>-86995</wp:posOffset>
                </wp:positionH>
                <wp:positionV relativeFrom="paragraph">
                  <wp:posOffset>-1270</wp:posOffset>
                </wp:positionV>
                <wp:extent cx="0" cy="1276985"/>
                <wp:effectExtent l="38100" t="0" r="57150" b="565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98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15593" id="Straight Connector 5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5pt,-.1pt" to="-6.8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 wp14:anchorId="17058BAD" wp14:editId="4ACC253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20"/>
                          <a:ext cx="2971800" cy="1828359"/>
                          <a:chOff x="0" y="220"/>
                          <a:chExt cx="2972435" cy="1828359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"/>
                            <a:ext cx="2972435" cy="18283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613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A1D45" w:rsidRDefault="00AA1D45" w:rsidP="00AA1D45">
                              <w:pPr>
                                <w:pStyle w:val="Fig"/>
                                <w:jc w:val="center"/>
                              </w:pPr>
                              <w:r>
                                <w:t>Fig. 1</w:t>
                              </w: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058BAD" id="Group 147" o:spid="_x0000_s1053" style="position:absolute;left:0;text-align:left;margin-left:-255.6pt;margin-top:0;width:234pt;height:2in;z-index:251683328;mso-width-relative:margin" coordorigin=",2" coordsize="29724,18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">
                <v:shape id="Picture 148" o:spid="_x0000_s1054" type="#_x0000_t75" style="position:absolute;top:2;width:29724;height:18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bujEAAAA3AAAAA8AAABkcnMvZG93bnJldi54bWxEj0FrwzAMhe+F/gejwi5lcTZKGVndUgpl&#10;O/TSdJfdtFiJQ2M5jb00+/fTYbCbxHt679NmN/lOjTTENrCBpywHRVwF23Jj4ONyfHwBFROyxS4w&#10;GfihCLvtfLbBwoY7n2ksU6MkhGOBBlxKfaF1rBx5jFnoiUWrw+AxyTo02g54l3Df6ec8X2uPLUuD&#10;w54Ojqpr+e0NhJt9a/Dz5Fz9tTzVLupyPGhjHhbT/hVUoin9m/+u363gr4RW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ybujEAAAA3AAAAA8AAAAAAAAAAAAAAAAA&#10;nwIAAGRycy9kb3ducmV2LnhtbFBLBQYAAAAABAAEAPcAAACQAwAAAAA=&#10;" stroked="t" strokecolor="black [3213]">
                  <v:imagedata r:id="rId35" o:title=""/>
                  <v:path arrowok="t"/>
                </v:shape>
                <v:shape id="Text Box 99" o:spid="_x0000_s1055" type="#_x0000_t202" style="position:absolute;left:78;top:1636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ydMIA&#10;AADcAAAADwAAAGRycy9kb3ducmV2LnhtbERPS27CMBDdV+IO1iCxKw4fQRswCCFAdMEC6AGm8cSJ&#10;iMdRbCBwelypUnfz9L4zX7a2EjdqfOlYwaCfgCDOnC7ZKPg+b98/QPiArLFyTAoe5GG56LzNMdXu&#10;zke6nYIRMYR9igqKEOpUSp8VZNH3XU0cudw1FkOEjZG6wXsMt5UcJslEWiw5NhRY07qg7HK6WgXr&#10;Z44m+akPu0k2Ml+BppsynyrV67arGYhAbfgX/7n3Os4ff8LvM/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3J0wgAAANwAAAAPAAAAAAAAAAAAAAAAAJgCAABkcnMvZG93&#10;bnJldi54bWxQSwUGAAAAAAQABAD1AAAAhwMAAAAA&#10;" stroked="f">
                  <v:textbox inset="0,0,0,0">
                    <w:txbxContent>
                      <w:p w:rsidR="00AA1D45" w:rsidRDefault="00AA1D45" w:rsidP="00AA1D45">
                        <w:pPr>
                          <w:pStyle w:val="Fig"/>
                          <w:jc w:val="center"/>
                        </w:pPr>
                        <w:r>
                          <w:t>Fig. 1</w:t>
                        </w:r>
                        <w:r>
                          <w:t>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434E3">
        <w:rPr>
          <w:noProof/>
          <w:sz w:val="20"/>
        </w:rPr>
        <w:drawing>
          <wp:anchor distT="0" distB="0" distL="114300" distR="114300" simplePos="0" relativeHeight="251646464" behindDoc="0" locked="1" layoutInCell="1" allowOverlap="1" wp14:anchorId="6E527AFB" wp14:editId="6D44E6F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1" name="Picture 16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aution_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8C">
        <w:t xml:space="preserve">Align the tube so that it is </w:t>
      </w:r>
      <w:r w:rsidR="00FF3897">
        <w:t>rearward</w:t>
      </w:r>
      <w:r w:rsidR="00F0658C">
        <w:t xml:space="preserve"> on the vehicle (Fig. 1-5)</w:t>
      </w:r>
      <w:r w:rsidR="003D7880">
        <w:t>.</w:t>
      </w:r>
      <w:r w:rsidR="00BC6D77">
        <w:t xml:space="preserve">  The bolts that are pre-installed that hold the brackets to the tube are only ha</w:t>
      </w:r>
      <w:r w:rsidR="00E064CC">
        <w:t>n</w:t>
      </w:r>
      <w:r w:rsidR="00BC6D77">
        <w:t xml:space="preserve">d tight to allow for easy loosening </w:t>
      </w:r>
      <w:r w:rsidR="00FF3897">
        <w:t>if required to aide alignment.</w:t>
      </w:r>
      <w:r>
        <w:t xml:space="preserve"> </w:t>
      </w:r>
      <w:r w:rsidR="00FF3897">
        <w:t xml:space="preserve"> Ensure that each bracket is evenly moved rearward.</w:t>
      </w:r>
    </w:p>
    <w:p w:rsidR="00AA1D45" w:rsidRDefault="00AA1D45" w:rsidP="00674053">
      <w:pPr>
        <w:pStyle w:val="ProcLevel2"/>
        <w:numPr>
          <w:ilvl w:val="0"/>
          <w:numId w:val="0"/>
        </w:numPr>
        <w:ind w:left="360"/>
      </w:pPr>
    </w:p>
    <w:p w:rsidR="00AA1D45" w:rsidRDefault="00AA1D45" w:rsidP="00674053">
      <w:pPr>
        <w:pStyle w:val="ProcLevel2"/>
        <w:numPr>
          <w:ilvl w:val="0"/>
          <w:numId w:val="0"/>
        </w:numPr>
        <w:ind w:left="360"/>
      </w:pPr>
    </w:p>
    <w:p w:rsidR="00740680" w:rsidRDefault="00AA1D45" w:rsidP="0067405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1" layoutInCell="1" allowOverlap="1" wp14:anchorId="4447BCD1" wp14:editId="0F2370A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1134" y="360"/>
                          <a:chExt cx="2969533" cy="1827444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1134" y="360"/>
                            <a:ext cx="2969533" cy="1827444"/>
                            <a:chOff x="1134" y="-173060"/>
                            <a:chExt cx="2970168" cy="1828079"/>
                          </a:xfrm>
                        </wpg:grpSpPr>
                        <pic:pic xmlns:pic="http://schemas.openxmlformats.org/drawingml/2006/picture">
                          <pic:nvPicPr>
                            <pic:cNvPr id="152" name="Picture 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4" y="-173060"/>
                              <a:ext cx="2970168" cy="182807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5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6311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AA1D45" w:rsidRDefault="00AA1D45" w:rsidP="00AA1D45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</w:t>
                                </w: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54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725930" cy="254635"/>
                            <a:chOff x="3447" y="2077"/>
                            <a:chExt cx="2718" cy="401"/>
                          </a:xfrm>
                        </wpg:grpSpPr>
                        <wps:wsp>
                          <wps:cNvPr id="15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2296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1D45" w:rsidRDefault="00AA1D45" w:rsidP="00AA1D4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13mm socket &amp; torque wrench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7BCD1" id="Group 150" o:spid="_x0000_s1056" style="position:absolute;left:0;text-align:left;margin-left:-255.6pt;margin-top:0;width:234pt;height:2in;z-index:251687424;mso-width-relative:margin;mso-height-relative:margin" coordorigin="11,3" coordsize="29695,1827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gAAAAAAAAAAAAKdmVjdG9yRGF0YWJv&#10;b2wBAAAAAFBnUHNlbnVtAAAAAFBnUHMAAAAAUGdQQwAAAABMZWZ0VW50RiNSbHQAAAAAAAAAAAAA&#10;AABUb3AgVW50RiNSbHQAAAAAAAAAAAAAAABTY2wgVW50RiNQcmNAWQAAAAAAADhCSU0D7QAAAAAA&#10;EABgAAAAAQABAGAAAAABAAE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UAAAAGAAAAAAAAAAAAAADD&#10;AAABPQAAAAgAZgBpAGcAIAAxAC0ANABhAAAAAQAAAAAAAAAAAAAAAAAAAAAAAAABAAAAAAAAAAAA&#10;AAE9AAAAwwAAAAAAAAAAAAAAAAAAAAABAAAAAAAAAAAAAAAAAAAAAAAAABAAAAABAAAAAAAAbnVs&#10;bAAAAAIAAAAGYm91bmRzT2JqYwAAAAEAAAAAAABSY3QxAAAABAAAAABUb3AgbG9uZwAAAAAAAAAA&#10;TGVmdGxvbmcAAAAAAAAAAEJ0b21sb25nAAAAwwAAAABSZ2h0bG9uZwAAAT0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MA&#10;AAAAUmdodGxvbmcAAAE9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nPwAAAAEAAACgAAAAYgAAAeAAALfAAAAnIw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Y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AwwE9AwERAAIRAQMRAf/dAAQAK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">
                <v:group id="Group 151" o:spid="_x0000_s1057" style="position:absolute;left:11;top:3;width:29695;height:18275" coordorigin="11,-1730" coordsize="29701,1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Picture 152" o:spid="_x0000_s1058" type="#_x0000_t75" style="position:absolute;left:11;top:-1730;width:29702;height:1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PKNfAAAAA3AAAAA8AAABkcnMvZG93bnJldi54bWxET0trAjEQvgv9D2EKXkSzFZR2NUopLXj0&#10;RXsdkunu0s1km4y6/nsjFHqbj+85y3XvW3WmmJrABp4mBShiG1zDlYHj4WP8DCoJssM2MBm4UoL1&#10;6mGwxNKFC+/ovJdK5RBOJRqoRbpS62Rr8pgmoSPO3HeIHiXDWGkX8ZLDfaunRTHXHhvODTV29FaT&#10;/dmfvAEeebpuPw9fc7H2Pepfwc3pxZjhY/+6ACXUy7/4z71xef5sCvdn8gV6d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88o18AAAADcAAAADwAAAAAAAAAAAAAAAACfAgAA&#10;ZHJzL2Rvd25yZXYueG1sUEsFBgAAAAAEAAQA9wAAAIwDAAAAAA==&#10;" stroked="t" strokecolor="black [3213]">
                    <v:imagedata r:id="rId32" o:title=""/>
                    <v:path arrowok="t"/>
                  </v:shape>
                  <v:shape id="Text Box 99" o:spid="_x0000_s1059" type="#_x0000_t202" style="position:absolute;left:78;top:14631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TQ8MA&#10;AADcAAAADwAAAGRycy9kb3ducmV2LnhtbERPzWoCMRC+F3yHMEJv3awVtaxGKdKW9uDBtQ8wbmaz&#10;i5vJkqS67dObguBtPr7fWW0G24kz+dA6VjDJchDEldMtGwXfh/enFxAhImvsHJOCXwqwWY8eVlho&#10;d+E9nctoRArhUKCCJsa+kDJUDVkMmeuJE1c7bzEm6I3UHi8p3HbyOc/n0mLLqaHBnrYNVafyxyrY&#10;/tVo8mO/+5hXU/MVafHW1gulHsfD6xJEpCHexTf3p07zZ1P4f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TQ8MAAADcAAAADwAAAAAAAAAAAAAAAACYAgAAZHJzL2Rv&#10;d25yZXYueG1sUEsFBgAAAAAEAAQA9QAAAIgDAAAAAA==&#10;" stroked="f">
                    <v:textbox inset="0,0,0,0">
                      <w:txbxContent>
                        <w:p w:rsidR="00AA1D45" w:rsidRDefault="00AA1D45" w:rsidP="00AA1D45">
                          <w:pPr>
                            <w:pStyle w:val="Fig"/>
                            <w:jc w:val="center"/>
                          </w:pPr>
                          <w:r>
                            <w:t>Fig. 1-</w:t>
                          </w: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v:group id="Group 109" o:spid="_x0000_s1060" style="position:absolute;left:152;top:76;width:17259;height:2546" coordorigin="3447,2077" coordsize="271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rect id="Rectangle 110" o:spid="_x0000_s1061" style="position:absolute;left:3869;top:2077;width:229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m28IA&#10;AADcAAAADwAAAGRycy9kb3ducmV2LnhtbERPTWvCQBC9F/oflin0VjcVYiW6SgkUihRqjXoesmMS&#10;m50N2amm/94VBG/zeJ8zXw6uVSfqQ+PZwOsoAUVcettwZWBbfLxMQQVBtth6JgP/FGC5eHyYY2b9&#10;mX/otJFKxRAOGRqoRbpM61DW5DCMfEccuYPvHUqEfaVtj+cY7lo9TpKJdthwbKixo7ym8nfz5wx8&#10;79fFav2WryQZl5Lv+EjpV2HM89PwPgMlNMhdfHN/2jg/TeH6TLxA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Wbb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AA1D45" w:rsidRDefault="00AA1D45" w:rsidP="00AA1D4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13mm socket &amp; torque wrench </w:t>
                          </w:r>
                        </w:p>
                      </w:txbxContent>
                    </v:textbox>
                  </v:rect>
                  <v:shape id="Picture 111" o:spid="_x0000_s1062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IKXBAAAA3AAAAA8AAABkcnMvZG93bnJldi54bWxET9tqwkAQfS/4D8sIvtWN1oikriJCoAhF&#10;6uV9mp0mqdnZsLvG9O9doeDbHM51luveNKIj52vLCibjBARxYXXNpYLTMX9dgPABWWNjmRT8kYf1&#10;avCyxEzbG39RdwiliCHsM1RQhdBmUvqiIoN+bFviyP1YZzBE6EqpHd5iuGnkNEnm0mDNsaHClrYV&#10;FZfD1SjoLt/0tp+kqct3s98ilefPQLlSo2G/eQcRqA9P8b/7Q8f56Rwez8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BIKXBAAAA3AAAAA8AAAAAAAAAAAAAAAAAnwIA&#10;AGRycy9kb3ducmV2LnhtbFBLBQYAAAAABAAEAPcAAACNAwAAAAA=&#10;">
                    <v:imagedata r:id="rId16" o:title="tool"/>
                  </v:shape>
                </v:group>
                <w10:anchorlock/>
              </v:group>
            </w:pict>
          </mc:Fallback>
        </mc:AlternateContent>
      </w:r>
      <w:r w:rsidR="005434E3">
        <w:rPr>
          <w:noProof/>
          <w:sz w:val="20"/>
        </w:rPr>
        <w:drawing>
          <wp:anchor distT="0" distB="0" distL="114300" distR="114300" simplePos="0" relativeHeight="251645440" behindDoc="0" locked="1" layoutInCell="1" allowOverlap="1" wp14:anchorId="65DC3D09" wp14:editId="4D1E804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7" name="Picture 15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aution_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E73">
        <w:rPr>
          <w:noProof/>
        </w:rPr>
        <w:t xml:space="preserve">Tighten and torque all six (6) </w:t>
      </w:r>
      <w:r w:rsidR="00F62A19">
        <w:rPr>
          <w:noProof/>
        </w:rPr>
        <w:t xml:space="preserve">or four (4) </w:t>
      </w:r>
      <w:r w:rsidR="000E6E73">
        <w:rPr>
          <w:noProof/>
        </w:rPr>
        <w:t>flang</w:t>
      </w:r>
      <w:r w:rsidR="00F62A19">
        <w:rPr>
          <w:noProof/>
        </w:rPr>
        <w:t>e</w:t>
      </w:r>
      <w:r w:rsidR="000E6E73">
        <w:rPr>
          <w:noProof/>
        </w:rPr>
        <w:t xml:space="preserve"> bolts </w:t>
      </w:r>
      <w:r w:rsidR="005A20BC">
        <w:rPr>
          <w:noProof/>
        </w:rPr>
        <w:t xml:space="preserve">on </w:t>
      </w:r>
      <w:r>
        <w:rPr>
          <w:noProof/>
        </w:rPr>
        <w:t xml:space="preserve">the </w:t>
      </w:r>
      <w:r w:rsidR="005A20BC" w:rsidRPr="00EC72DB">
        <w:rPr>
          <w:noProof/>
          <w:u w:val="single"/>
        </w:rPr>
        <w:t>vehicle</w:t>
      </w:r>
      <w:r w:rsidR="005A20BC">
        <w:rPr>
          <w:noProof/>
        </w:rPr>
        <w:t xml:space="preserve"> </w:t>
      </w:r>
      <w:r w:rsidR="000E6E73">
        <w:rPr>
          <w:noProof/>
        </w:rPr>
        <w:t xml:space="preserve">to </w:t>
      </w:r>
      <w:r w:rsidR="00507E0D">
        <w:t>19.5 Nm (14.5</w:t>
      </w:r>
      <w:r w:rsidR="00507E0D" w:rsidRPr="00314E08">
        <w:t xml:space="preserve"> ft-lbf)</w:t>
      </w:r>
      <w:r>
        <w:t xml:space="preserve"> </w:t>
      </w:r>
      <w:r>
        <w:rPr>
          <w:noProof/>
        </w:rPr>
        <w:t>(Fig. 1-6</w:t>
      </w:r>
      <w:r w:rsidR="005A20BC">
        <w:rPr>
          <w:noProof/>
        </w:rPr>
        <w:t>)</w:t>
      </w:r>
      <w:r>
        <w:rPr>
          <w:noProof/>
        </w:rPr>
        <w:t>.</w:t>
      </w:r>
      <w:r w:rsidR="00BC6D77">
        <w:rPr>
          <w:noProof/>
        </w:rPr>
        <w:t xml:space="preserve">           </w:t>
      </w:r>
    </w:p>
    <w:p w:rsidR="003D7880" w:rsidRDefault="00AA1D45" w:rsidP="00674053">
      <w:pPr>
        <w:pStyle w:val="ProcLevel2"/>
        <w:numPr>
          <w:ilvl w:val="0"/>
          <w:numId w:val="0"/>
        </w:numPr>
        <w:ind w:left="360"/>
      </w:pPr>
      <w:r>
        <w:rPr>
          <w:b/>
          <w:noProof/>
        </w:rPr>
        <w:drawing>
          <wp:anchor distT="0" distB="0" distL="114300" distR="114300" simplePos="0" relativeHeight="251691520" behindDoc="0" locked="1" layoutInCell="1" allowOverlap="1" wp14:anchorId="50059DD5" wp14:editId="0284CBD3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01752" cy="265176"/>
            <wp:effectExtent l="0" t="0" r="3175" b="190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0D">
        <w:rPr>
          <w:b/>
        </w:rPr>
        <w:t>Torque: 19.5 Nm (14.5</w:t>
      </w:r>
      <w:r w:rsidR="00740680" w:rsidRPr="00314E08">
        <w:rPr>
          <w:b/>
        </w:rPr>
        <w:t xml:space="preserve"> ft-lbf)</w:t>
      </w:r>
      <w:r w:rsidR="00BC6D77">
        <w:rPr>
          <w:noProof/>
        </w:rPr>
        <w:t xml:space="preserve">                                                                                                        </w:t>
      </w:r>
    </w:p>
    <w:p w:rsidR="005A20BC" w:rsidRDefault="005A20BC" w:rsidP="00674053">
      <w:pPr>
        <w:pStyle w:val="ProcLevel2"/>
      </w:pPr>
      <w:r>
        <w:rPr>
          <w:noProof/>
        </w:rPr>
        <w:t xml:space="preserve">Tighten and torque all six (6) or four (4) flange bolts on </w:t>
      </w:r>
      <w:r w:rsidR="00AA1D45">
        <w:rPr>
          <w:noProof/>
        </w:rPr>
        <w:t xml:space="preserve">the </w:t>
      </w:r>
      <w:r w:rsidRPr="00EC72DB">
        <w:rPr>
          <w:noProof/>
          <w:u w:val="single"/>
        </w:rPr>
        <w:t>tube</w:t>
      </w:r>
      <w:r>
        <w:rPr>
          <w:noProof/>
        </w:rPr>
        <w:t xml:space="preserve"> to </w:t>
      </w:r>
      <w:r w:rsidR="00507E0D">
        <w:t>19.5 Nm (14.5</w:t>
      </w:r>
      <w:r w:rsidR="00507E0D" w:rsidRPr="00314E08">
        <w:t xml:space="preserve"> ft-lbf)</w:t>
      </w:r>
      <w:r w:rsidR="00AA1D45">
        <w:rPr>
          <w:noProof/>
        </w:rPr>
        <w:t xml:space="preserve"> </w:t>
      </w:r>
      <w:r>
        <w:rPr>
          <w:noProof/>
        </w:rPr>
        <w:t>(Fig</w:t>
      </w:r>
      <w:r w:rsidR="00AA1D45">
        <w:rPr>
          <w:noProof/>
        </w:rPr>
        <w:t>.</w:t>
      </w:r>
      <w:r>
        <w:rPr>
          <w:noProof/>
        </w:rPr>
        <w:t xml:space="preserve"> 1-</w:t>
      </w:r>
      <w:r w:rsidR="00674053">
        <w:rPr>
          <w:noProof/>
        </w:rPr>
        <w:t>6</w:t>
      </w:r>
      <w:r>
        <w:rPr>
          <w:noProof/>
        </w:rPr>
        <w:t>)</w:t>
      </w:r>
      <w:r w:rsidR="00AA1D45">
        <w:rPr>
          <w:noProof/>
        </w:rPr>
        <w:t>.</w:t>
      </w:r>
    </w:p>
    <w:p w:rsidR="00740680" w:rsidRDefault="00AA1D45" w:rsidP="00674053">
      <w:pPr>
        <w:pStyle w:val="Heading5"/>
        <w:numPr>
          <w:ilvl w:val="0"/>
          <w:numId w:val="0"/>
        </w:numPr>
        <w:spacing w:after="120" w:line="300" w:lineRule="auto"/>
        <w:ind w:firstLine="360"/>
      </w:pPr>
      <w:r>
        <w:rPr>
          <w:noProof/>
        </w:rPr>
        <w:drawing>
          <wp:anchor distT="0" distB="0" distL="114300" distR="114300" simplePos="0" relativeHeight="251693568" behindDoc="0" locked="1" layoutInCell="1" allowOverlap="1" wp14:anchorId="527F1335" wp14:editId="7010BEE7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01752" cy="265176"/>
            <wp:effectExtent l="0" t="0" r="3175" b="190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0D">
        <w:t>Torque: 19.5 Nm (14.5</w:t>
      </w:r>
      <w:r w:rsidR="00740680" w:rsidRPr="00314E08">
        <w:t xml:space="preserve"> ft-lbf)</w:t>
      </w:r>
      <w:r w:rsidR="00740680">
        <w:rPr>
          <w:noProof/>
        </w:rPr>
        <w:t xml:space="preserve">                                                                                                        </w:t>
      </w:r>
    </w:p>
    <w:p w:rsidR="00740680" w:rsidRDefault="00740680" w:rsidP="00674053">
      <w:pPr>
        <w:pStyle w:val="ProcLevel2"/>
        <w:numPr>
          <w:ilvl w:val="0"/>
          <w:numId w:val="0"/>
        </w:numPr>
        <w:ind w:left="720"/>
      </w:pPr>
    </w:p>
    <w:p w:rsidR="003D7880" w:rsidRDefault="003D7880">
      <w:pPr>
        <w:pStyle w:val="Heading5"/>
      </w:pPr>
      <w:r>
        <w:t xml:space="preserve">Install </w:t>
      </w:r>
      <w:r w:rsidR="00674053">
        <w:t xml:space="preserve">the </w:t>
      </w:r>
      <w:r>
        <w:t>Passenger Side Step.</w:t>
      </w:r>
    </w:p>
    <w:p w:rsidR="003D7880" w:rsidRDefault="005A20BC">
      <w:pPr>
        <w:pStyle w:val="ProcLevel2"/>
      </w:pPr>
      <w:r>
        <w:t xml:space="preserve">Repeat </w:t>
      </w:r>
      <w:r w:rsidR="00674053">
        <w:t xml:space="preserve">the </w:t>
      </w:r>
      <w:r>
        <w:t xml:space="preserve">same process as </w:t>
      </w:r>
      <w:r w:rsidR="00674053">
        <w:t>d</w:t>
      </w:r>
      <w:r>
        <w:t>river side.</w:t>
      </w:r>
    </w:p>
    <w:p w:rsidR="003D7880" w:rsidRDefault="003D7880">
      <w:pPr>
        <w:rPr>
          <w:szCs w:val="20"/>
        </w:rPr>
      </w:pPr>
    </w:p>
    <w:p w:rsidR="003D7880" w:rsidRDefault="003D7880">
      <w:pPr>
        <w:rPr>
          <w:szCs w:val="20"/>
        </w:rPr>
        <w:sectPr w:rsidR="003D7880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3D7880" w:rsidRDefault="003D7880">
      <w:pPr>
        <w:pStyle w:val="CheckListTitle"/>
      </w:pPr>
      <w:r>
        <w:lastRenderedPageBreak/>
        <w:t>Accessory Function Checks</w:t>
      </w:r>
    </w:p>
    <w:p w:rsidR="00EE5C73" w:rsidRDefault="005434E3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58420</wp:posOffset>
                </wp:positionV>
                <wp:extent cx="182880" cy="182880"/>
                <wp:effectExtent l="9525" t="10795" r="7620" b="6350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A409DE" id="AutoShape 74" o:spid="_x0000_s1026" style="position:absolute;margin-left:9pt;margin-top:4.6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" strokeweight="1pt"/>
            </w:pict>
          </mc:Fallback>
        </mc:AlternateContent>
      </w:r>
      <w:r w:rsidR="003D7880">
        <w:t>Tube alignment</w:t>
      </w:r>
    </w:p>
    <w:p w:rsidR="003D7880" w:rsidRDefault="003D7880">
      <w:pPr>
        <w:pStyle w:val="CheckList"/>
      </w:pPr>
      <w:r>
        <w:tab/>
      </w:r>
      <w:r>
        <w:tab/>
      </w:r>
    </w:p>
    <w:p w:rsidR="003D7880" w:rsidRDefault="003D7880" w:rsidP="00EC72DB">
      <w:pPr>
        <w:pStyle w:val="CheckList"/>
        <w:ind w:left="0"/>
      </w:pPr>
    </w:p>
    <w:p w:rsidR="003D7880" w:rsidRDefault="003D7880">
      <w:pPr>
        <w:pStyle w:val="CheckList"/>
      </w:pPr>
    </w:p>
    <w:p w:rsidR="00EC72DB" w:rsidRDefault="005434E3" w:rsidP="00EC72DB">
      <w:pPr>
        <w:pStyle w:val="CheckList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280035</wp:posOffset>
                </wp:positionV>
                <wp:extent cx="6492240" cy="0"/>
                <wp:effectExtent l="9525" t="13335" r="13335" b="15240"/>
                <wp:wrapNone/>
                <wp:docPr id="20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2F04B" id="Line 25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22.05pt" to="508.2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k+FAIAACw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" strokeweight="1.5pt">
                <w10:anchorlock/>
              </v:line>
            </w:pict>
          </mc:Fallback>
        </mc:AlternateContent>
      </w:r>
    </w:p>
    <w:p w:rsidR="00EC72DB" w:rsidRDefault="00EC72DB" w:rsidP="00EC72DB">
      <w:pPr>
        <w:pStyle w:val="CheckListTitle"/>
      </w:pPr>
      <w:r>
        <w:t>Vehicle Appearance Check</w:t>
      </w:r>
    </w:p>
    <w:p w:rsidR="00EC72DB" w:rsidRDefault="005434E3" w:rsidP="00D20681">
      <w:pPr>
        <w:spacing w:before="120" w:line="300" w:lineRule="auto"/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74295</wp:posOffset>
                </wp:positionV>
                <wp:extent cx="182880" cy="182880"/>
                <wp:effectExtent l="9525" t="14605" r="7620" b="12065"/>
                <wp:wrapNone/>
                <wp:docPr id="13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6964A" id="AutoShape 255" o:spid="_x0000_s1026" style="position:absolute;margin-left:14.25pt;margin-top:5.85pt;width:14.4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6P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EC72DB" w:rsidRPr="00F4327A">
        <w:rPr>
          <w:szCs w:val="20"/>
        </w:rPr>
        <w:t>After accessor</w:t>
      </w:r>
      <w:bookmarkStart w:id="0" w:name="_GoBack"/>
      <w:bookmarkEnd w:id="0"/>
      <w:r w:rsidR="00EC72DB" w:rsidRPr="00F4327A">
        <w:rPr>
          <w:szCs w:val="20"/>
        </w:rPr>
        <w:t>y installation and removal of</w:t>
      </w:r>
      <w:r w:rsidR="00EC72DB">
        <w:rPr>
          <w:szCs w:val="20"/>
        </w:rPr>
        <w:t xml:space="preserve"> </w:t>
      </w:r>
      <w:r w:rsidR="00EC72DB" w:rsidRPr="00F4327A">
        <w:rPr>
          <w:szCs w:val="20"/>
        </w:rPr>
        <w:t>protective cover(s)</w:t>
      </w:r>
      <w:r w:rsidR="00EC72DB">
        <w:rPr>
          <w:szCs w:val="20"/>
        </w:rPr>
        <w:t xml:space="preserve">, perform a visual inspection. </w:t>
      </w: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3D7880" w:rsidRDefault="003D7880">
      <w:pPr>
        <w:pStyle w:val="CheckList"/>
        <w:rPr>
          <w:u w:val="single"/>
        </w:rPr>
      </w:pPr>
    </w:p>
    <w:p w:rsidR="003D7880" w:rsidRDefault="003D7880">
      <w:pPr>
        <w:pStyle w:val="CheckList"/>
      </w:pPr>
      <w:r>
        <w:rPr>
          <w:u w:val="single"/>
        </w:rPr>
        <w:br w:type="column"/>
      </w:r>
    </w:p>
    <w:p w:rsidR="003D7880" w:rsidRDefault="003D7880">
      <w:pPr>
        <w:pStyle w:val="CheckList"/>
      </w:pPr>
      <w:r>
        <w:t xml:space="preserve">Tubes should be aligned so that they are </w:t>
      </w:r>
      <w:r w:rsidR="005A20BC">
        <w:t>centered on</w:t>
      </w:r>
      <w:r>
        <w:t xml:space="preserve"> the vehicle</w:t>
      </w: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D20681" w:rsidRDefault="00D20681" w:rsidP="00EC72DB">
      <w:pPr>
        <w:spacing w:line="300" w:lineRule="auto"/>
        <w:ind w:left="720"/>
        <w:rPr>
          <w:szCs w:val="20"/>
        </w:rPr>
      </w:pPr>
    </w:p>
    <w:p w:rsidR="00EC72DB" w:rsidRDefault="00EC72DB" w:rsidP="00EC72DB">
      <w:pPr>
        <w:spacing w:line="300" w:lineRule="auto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EC72DB" w:rsidRPr="00F4327A" w:rsidRDefault="00EC72DB" w:rsidP="00EC72DB">
      <w:pPr>
        <w:spacing w:line="300" w:lineRule="auto"/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3D7880" w:rsidRDefault="003D7880">
      <w:pPr>
        <w:pStyle w:val="CheckList"/>
      </w:pPr>
    </w:p>
    <w:p w:rsidR="003D7880" w:rsidRDefault="003D7880">
      <w:pPr>
        <w:rPr>
          <w:szCs w:val="20"/>
        </w:rPr>
        <w:sectPr w:rsidR="003D7880">
          <w:headerReference w:type="default" r:id="rId37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3D7880" w:rsidRDefault="003D7880">
      <w:pPr>
        <w:rPr>
          <w:szCs w:val="20"/>
        </w:rPr>
      </w:pPr>
    </w:p>
    <w:sectPr w:rsidR="003D7880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ADC" w:rsidRDefault="009B5ADC">
      <w:r>
        <w:separator/>
      </w:r>
    </w:p>
  </w:endnote>
  <w:endnote w:type="continuationSeparator" w:id="0">
    <w:p w:rsidR="009B5ADC" w:rsidRDefault="009B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A71" w:rsidRDefault="00336A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880" w:rsidRDefault="005434E3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295BE95C" wp14:editId="46143574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7880" w:rsidRDefault="003D7880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BE95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3" type="#_x0000_t202" style="position:absolute;left:0;text-align:left;margin-left:467.35pt;margin-top:1.45pt;width:93.6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ctrgIAAKo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" o:allowoverlap="f" filled="f" stroked="f">
              <v:textbox inset="0,0,0,0">
                <w:txbxContent>
                  <w:p w:rsidR="003D7880" w:rsidRDefault="003D788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3D7880">
      <w:t xml:space="preserve">Page </w:t>
    </w:r>
    <w:r w:rsidR="003D7880">
      <w:fldChar w:fldCharType="begin"/>
    </w:r>
    <w:r w:rsidR="003D7880">
      <w:instrText xml:space="preserve"> PAGE  \* MERGEFORMAT </w:instrText>
    </w:r>
    <w:r w:rsidR="003D7880">
      <w:fldChar w:fldCharType="separate"/>
    </w:r>
    <w:r w:rsidR="00D20681">
      <w:rPr>
        <w:noProof/>
      </w:rPr>
      <w:t>4</w:t>
    </w:r>
    <w:r w:rsidR="003D7880">
      <w:fldChar w:fldCharType="end"/>
    </w:r>
    <w:r w:rsidR="003D7880">
      <w:t xml:space="preserve"> of </w:t>
    </w:r>
    <w:fldSimple w:instr=" NUMPAGES  \* MERGEFORMAT ">
      <w:r w:rsidR="00D20681">
        <w:rPr>
          <w:noProof/>
        </w:rPr>
        <w:t>4</w:t>
      </w:r>
    </w:fldSimple>
    <w:r w:rsidR="003D7880">
      <w:t xml:space="preserve"> pages</w:t>
    </w:r>
  </w:p>
  <w:p w:rsidR="003D7880" w:rsidRDefault="005434E3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477D5563" wp14:editId="2E4189E9">
              <wp:simplePos x="0" y="0"/>
              <wp:positionH relativeFrom="page">
                <wp:posOffset>647700</wp:posOffset>
              </wp:positionH>
              <wp:positionV relativeFrom="paragraph">
                <wp:posOffset>17145</wp:posOffset>
              </wp:positionV>
              <wp:extent cx="1143000" cy="182880"/>
              <wp:effectExtent l="0" t="0" r="19050" b="2667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7880" w:rsidRDefault="00740680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3D7880">
                            <w:t xml:space="preserve">Issue: </w:t>
                          </w:r>
                          <w:r w:rsidR="00FF3897">
                            <w:t>D</w:t>
                          </w:r>
                          <w:r w:rsidR="00336A71">
                            <w:t xml:space="preserve">  </w:t>
                          </w:r>
                          <w:r w:rsidR="003D7880">
                            <w:tab/>
                          </w:r>
                          <w:r w:rsidR="00336A71">
                            <w:t>0</w:t>
                          </w:r>
                          <w:r w:rsidR="00FF3897">
                            <w:t>5</w:t>
                          </w:r>
                          <w:r>
                            <w:t>/</w:t>
                          </w:r>
                          <w:r w:rsidR="00FF3897">
                            <w:t>18</w:t>
                          </w:r>
                          <w:r>
                            <w:t>/</w:t>
                          </w:r>
                          <w:r w:rsidR="00336A71">
                            <w:t>20</w:t>
                          </w:r>
                          <w:r>
                            <w:t>1</w:t>
                          </w:r>
                          <w:r w:rsidR="00FF3897">
                            <w:t>5</w:t>
                          </w:r>
                          <w:r w:rsidR="00F62A19"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D5563" id="Text Box 2" o:spid="_x0000_s1064" type="#_x0000_t202" style="position:absolute;margin-left:51pt;margin-top:1.35pt;width:90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" o:allowoverlap="f" strokeweight="1.25pt">
              <v:textbox inset="0,0,0,0">
                <w:txbxContent>
                  <w:p w:rsidR="003D7880" w:rsidRDefault="00740680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3D7880">
                      <w:t xml:space="preserve">Issue: </w:t>
                    </w:r>
                    <w:r w:rsidR="00FF3897">
                      <w:t>D</w:t>
                    </w:r>
                    <w:r w:rsidR="00336A71">
                      <w:t xml:space="preserve">  </w:t>
                    </w:r>
                    <w:r w:rsidR="003D7880">
                      <w:tab/>
                    </w:r>
                    <w:r w:rsidR="00336A71">
                      <w:t>0</w:t>
                    </w:r>
                    <w:r w:rsidR="00FF3897">
                      <w:t>5</w:t>
                    </w:r>
                    <w:r>
                      <w:t>/</w:t>
                    </w:r>
                    <w:r w:rsidR="00FF3897">
                      <w:t>18</w:t>
                    </w:r>
                    <w:r>
                      <w:t>/</w:t>
                    </w:r>
                    <w:r w:rsidR="00336A71">
                      <w:t>20</w:t>
                    </w:r>
                    <w:r>
                      <w:t>1</w:t>
                    </w:r>
                    <w:r w:rsidR="00FF3897">
                      <w:t>5</w:t>
                    </w:r>
                    <w:r w:rsidR="00F62A19">
                      <w:tab/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A71" w:rsidRDefault="00336A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ADC" w:rsidRDefault="009B5ADC">
      <w:r>
        <w:separator/>
      </w:r>
    </w:p>
  </w:footnote>
  <w:footnote w:type="continuationSeparator" w:id="0">
    <w:p w:rsidR="009B5ADC" w:rsidRDefault="009B5A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A71" w:rsidRDefault="00336A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880" w:rsidRDefault="003D7880">
    <w:pPr>
      <w:pStyle w:val="HdrLine1"/>
    </w:pPr>
    <w:smartTag w:uri="urn:schemas-microsoft-com:office:smarttags" w:element="place">
      <w:smartTag w:uri="urn:schemas-microsoft-com:office:smarttags" w:element="City">
        <w:r>
          <w:t>TOYOTA</w:t>
        </w:r>
      </w:smartTag>
    </w:smartTag>
    <w:r>
      <w:tab/>
      <w:t>TACOMA</w:t>
    </w:r>
    <w:r>
      <w:tab/>
      <w:t>2005 -</w:t>
    </w:r>
    <w:r>
      <w:tab/>
      <w:t>TUBE STEPS</w:t>
    </w:r>
  </w:p>
  <w:p w:rsidR="003D7880" w:rsidRDefault="005434E3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4B6D07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rEw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" strokeweight="2.25pt">
              <w10:anchorlock/>
            </v:line>
          </w:pict>
        </mc:Fallback>
      </mc:AlternateContent>
    </w:r>
    <w:r w:rsidR="003D7880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A71" w:rsidRDefault="00336A7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880" w:rsidRDefault="003D7880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TACOMA</w:t>
    </w:r>
    <w:r>
      <w:tab/>
      <w:t xml:space="preserve">2005 - </w:t>
    </w:r>
    <w:r>
      <w:tab/>
      <w:t>TUBE STEPS</w:t>
    </w:r>
  </w:p>
  <w:p w:rsidR="003D7880" w:rsidRDefault="005434E3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0065C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3D7880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880" w:rsidRDefault="003D7880">
    <w:pPr>
      <w:pStyle w:val="HdrLine1"/>
    </w:pPr>
    <w:smartTag w:uri="urn:schemas-microsoft-com:office:smarttags" w:element="place">
      <w:smartTag w:uri="urn:schemas-microsoft-com:office:smarttags" w:element="City">
        <w:r>
          <w:t>TOYOTA</w:t>
        </w:r>
      </w:smartTag>
    </w:smartTag>
    <w:r>
      <w:tab/>
      <w:t>TACOMA</w:t>
    </w:r>
    <w:r>
      <w:tab/>
      <w:t xml:space="preserve">2005 - </w:t>
    </w:r>
    <w:r>
      <w:tab/>
      <w:t>TUBE STEPS</w:t>
    </w:r>
  </w:p>
  <w:p w:rsidR="003D7880" w:rsidRDefault="005434E3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31C472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2E0A9C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3D7880">
      <w:t xml:space="preserve">Checklist - these points </w:t>
    </w:r>
    <w:r w:rsidR="003D7880">
      <w:rPr>
        <w:b/>
        <w:bCs w:val="0"/>
      </w:rPr>
      <w:t>MUST</w:t>
    </w:r>
    <w:r w:rsidR="003D7880">
      <w:t xml:space="preserve"> be checked to ensure a quality installation.</w:t>
    </w:r>
  </w:p>
  <w:p w:rsidR="003D7880" w:rsidRDefault="005434E3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00A32A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33A1D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3D7880">
      <w:tab/>
      <w:t>Check:</w:t>
    </w:r>
    <w:r w:rsidR="003D7880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967C94B2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70"/>
    <w:rsid w:val="00031952"/>
    <w:rsid w:val="00037B38"/>
    <w:rsid w:val="00042C6D"/>
    <w:rsid w:val="00051728"/>
    <w:rsid w:val="00053FB7"/>
    <w:rsid w:val="000623E3"/>
    <w:rsid w:val="000E6E73"/>
    <w:rsid w:val="0014063A"/>
    <w:rsid w:val="00180573"/>
    <w:rsid w:val="001C05B7"/>
    <w:rsid w:val="001F683E"/>
    <w:rsid w:val="0029343E"/>
    <w:rsid w:val="002958FF"/>
    <w:rsid w:val="002B2958"/>
    <w:rsid w:val="002B52DA"/>
    <w:rsid w:val="003218B1"/>
    <w:rsid w:val="00336A71"/>
    <w:rsid w:val="00347928"/>
    <w:rsid w:val="0035523A"/>
    <w:rsid w:val="003D7880"/>
    <w:rsid w:val="00424793"/>
    <w:rsid w:val="004A1703"/>
    <w:rsid w:val="004A4F18"/>
    <w:rsid w:val="004B1327"/>
    <w:rsid w:val="004D5ADD"/>
    <w:rsid w:val="00507E0D"/>
    <w:rsid w:val="00517A1E"/>
    <w:rsid w:val="005434E3"/>
    <w:rsid w:val="00547D9A"/>
    <w:rsid w:val="005A20BC"/>
    <w:rsid w:val="005C00DF"/>
    <w:rsid w:val="00615447"/>
    <w:rsid w:val="00621809"/>
    <w:rsid w:val="00641FAC"/>
    <w:rsid w:val="00674053"/>
    <w:rsid w:val="006769FB"/>
    <w:rsid w:val="00690844"/>
    <w:rsid w:val="006A3732"/>
    <w:rsid w:val="006B5294"/>
    <w:rsid w:val="00713A98"/>
    <w:rsid w:val="00740680"/>
    <w:rsid w:val="007543E4"/>
    <w:rsid w:val="008324ED"/>
    <w:rsid w:val="0087472D"/>
    <w:rsid w:val="00945C74"/>
    <w:rsid w:val="0099359F"/>
    <w:rsid w:val="009B5ADC"/>
    <w:rsid w:val="009E54EF"/>
    <w:rsid w:val="00A24C71"/>
    <w:rsid w:val="00A3773C"/>
    <w:rsid w:val="00A54D5F"/>
    <w:rsid w:val="00A60BAF"/>
    <w:rsid w:val="00A64C41"/>
    <w:rsid w:val="00A66E0E"/>
    <w:rsid w:val="00A71A10"/>
    <w:rsid w:val="00AA1D45"/>
    <w:rsid w:val="00AE6345"/>
    <w:rsid w:val="00B12470"/>
    <w:rsid w:val="00BA1EBB"/>
    <w:rsid w:val="00BC6D77"/>
    <w:rsid w:val="00BE4A25"/>
    <w:rsid w:val="00C046EF"/>
    <w:rsid w:val="00C31672"/>
    <w:rsid w:val="00CB7C9F"/>
    <w:rsid w:val="00CF116A"/>
    <w:rsid w:val="00CF3E07"/>
    <w:rsid w:val="00D20681"/>
    <w:rsid w:val="00D66884"/>
    <w:rsid w:val="00D87798"/>
    <w:rsid w:val="00DA4FF9"/>
    <w:rsid w:val="00DB2285"/>
    <w:rsid w:val="00E064CC"/>
    <w:rsid w:val="00E479E4"/>
    <w:rsid w:val="00E51F3B"/>
    <w:rsid w:val="00E6208D"/>
    <w:rsid w:val="00E91468"/>
    <w:rsid w:val="00EB46A6"/>
    <w:rsid w:val="00EC72DB"/>
    <w:rsid w:val="00EE5C73"/>
    <w:rsid w:val="00F038A0"/>
    <w:rsid w:val="00F0658C"/>
    <w:rsid w:val="00F414E7"/>
    <w:rsid w:val="00F42D81"/>
    <w:rsid w:val="00F62A19"/>
    <w:rsid w:val="00F6730A"/>
    <w:rsid w:val="00FC3E90"/>
    <w:rsid w:val="00F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67EEA4A1-30C8-40AF-807D-2627B3AC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semiHidden/>
    <w:rsid w:val="00A71A10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paragraph" w:styleId="ListParagraph">
    <w:name w:val="List Paragraph"/>
    <w:basedOn w:val="Normal"/>
    <w:uiPriority w:val="34"/>
    <w:qFormat/>
    <w:rsid w:val="0074068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2.jp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rk\Local%20Settings\Temporary%20Internet%20Files\OLK20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24</TotalTime>
  <Pages>4</Pages>
  <Words>640</Words>
  <Characters>3204</Characters>
  <Application>Microsoft Office Word</Application>
  <DocSecurity>0</DocSecurity>
  <Lines>249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Dirk</dc:creator>
  <cp:keywords>PUBLIC</cp:keywords>
  <cp:lastModifiedBy>Toyota Motor Sales, USA, Inc.</cp:lastModifiedBy>
  <cp:revision>4</cp:revision>
  <cp:lastPrinted>2014-04-01T22:54:00Z</cp:lastPrinted>
  <dcterms:created xsi:type="dcterms:W3CDTF">2015-06-25T15:21:00Z</dcterms:created>
  <dcterms:modified xsi:type="dcterms:W3CDTF">2015-06-25T15:54:00Z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fc4399e1-9d6a-405c-b516-6bd706d768dc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